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3DA" w:rsidRPr="004603DA" w:rsidRDefault="004603DA" w:rsidP="004603DA">
      <w:pPr>
        <w:rPr>
          <w:rFonts w:ascii="Comic Sans MS" w:hAnsi="Comic Sans MS"/>
          <w:b/>
          <w:sz w:val="40"/>
          <w:szCs w:val="40"/>
          <w:u w:val="single"/>
        </w:rPr>
      </w:pPr>
      <w:r w:rsidRPr="004603DA">
        <w:rPr>
          <w:rFonts w:ascii="Comic Sans MS" w:hAnsi="Comic Sans MS"/>
          <w:b/>
          <w:sz w:val="40"/>
          <w:szCs w:val="40"/>
          <w:u w:val="single"/>
        </w:rPr>
        <w:drawing>
          <wp:anchor distT="0" distB="0" distL="114300" distR="114300" simplePos="0" relativeHeight="251696128" behindDoc="1" locked="0" layoutInCell="1" allowOverlap="1" wp14:anchorId="479FC5DF" wp14:editId="5776DB22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62000" cy="713105"/>
            <wp:effectExtent l="0" t="0" r="0" b="0"/>
            <wp:wrapTight wrapText="bothSides">
              <wp:wrapPolygon edited="0">
                <wp:start x="540" y="0"/>
                <wp:lineTo x="0" y="10963"/>
                <wp:lineTo x="0" y="14426"/>
                <wp:lineTo x="2700" y="18465"/>
                <wp:lineTo x="5400" y="20773"/>
                <wp:lineTo x="6480" y="20773"/>
                <wp:lineTo x="15120" y="20773"/>
                <wp:lineTo x="15660" y="20773"/>
                <wp:lineTo x="18900" y="18465"/>
                <wp:lineTo x="21060" y="13849"/>
                <wp:lineTo x="21060" y="10963"/>
                <wp:lineTo x="20520" y="0"/>
                <wp:lineTo x="54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2"/>
          <w:szCs w:val="56"/>
          <w:lang w:eastAsia="en-GB"/>
        </w:rPr>
        <w:drawing>
          <wp:inline distT="0" distB="0" distL="0" distR="0" wp14:anchorId="65985414">
            <wp:extent cx="762000" cy="7131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603DA">
        <w:rPr>
          <w:rFonts w:ascii="Comic Sans MS" w:hAnsi="Comic Sans MS"/>
          <w:b/>
          <w:color w:val="FF0000"/>
          <w:sz w:val="40"/>
          <w:szCs w:val="40"/>
        </w:rPr>
        <w:t>St Bernadette Catholic Primary School</w:t>
      </w:r>
    </w:p>
    <w:p w:rsidR="004603DA" w:rsidRPr="004603DA" w:rsidRDefault="004603DA" w:rsidP="004603DA">
      <w:pPr>
        <w:rPr>
          <w:sz w:val="52"/>
          <w:szCs w:val="56"/>
        </w:rPr>
      </w:pPr>
    </w:p>
    <w:p w:rsidR="00A35BF5" w:rsidRDefault="00A35BF5" w:rsidP="004F77F3">
      <w:pPr>
        <w:rPr>
          <w:sz w:val="52"/>
          <w:szCs w:val="56"/>
        </w:rPr>
      </w:pPr>
    </w:p>
    <w:p w:rsidR="00411C4A" w:rsidRPr="00D32504" w:rsidRDefault="00D32504" w:rsidP="004F77F3">
      <w:pPr>
        <w:rPr>
          <w:sz w:val="52"/>
          <w:szCs w:val="56"/>
        </w:rPr>
      </w:pPr>
      <w:r w:rsidRPr="00D32504">
        <w:rPr>
          <w:sz w:val="52"/>
          <w:szCs w:val="56"/>
        </w:rPr>
        <w:t>School has</w:t>
      </w:r>
      <w:r w:rsidR="004F77F3" w:rsidRPr="00D32504">
        <w:rPr>
          <w:sz w:val="52"/>
          <w:szCs w:val="56"/>
        </w:rPr>
        <w:t xml:space="preserve"> been closed for a long time.</w:t>
      </w:r>
    </w:p>
    <w:p w:rsidR="00C74423" w:rsidRDefault="00D32504" w:rsidP="004F77F3">
      <w:pPr>
        <w:rPr>
          <w:sz w:val="40"/>
          <w:szCs w:val="40"/>
        </w:rPr>
      </w:pPr>
      <w:r w:rsidRPr="00D32504">
        <w:rPr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146050</wp:posOffset>
                </wp:positionV>
                <wp:extent cx="2336800" cy="1612900"/>
                <wp:effectExtent l="0" t="0" r="25400" b="25400"/>
                <wp:wrapTight wrapText="bothSides">
                  <wp:wrapPolygon edited="0">
                    <wp:start x="0" y="0"/>
                    <wp:lineTo x="0" y="21685"/>
                    <wp:lineTo x="21659" y="21685"/>
                    <wp:lineTo x="21659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61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F5" w:rsidRDefault="00A35BF5"/>
                          <w:p w:rsidR="00A35BF5" w:rsidRDefault="004603DA">
                            <w:r w:rsidRPr="004603DA">
                              <w:drawing>
                                <wp:inline distT="0" distB="0" distL="0" distR="0" wp14:anchorId="477D2CE5" wp14:editId="28303AF7">
                                  <wp:extent cx="1390650" cy="1191324"/>
                                  <wp:effectExtent l="0" t="0" r="0" b="889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4545" cy="1228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504" w:rsidRDefault="00D32504">
                            <w:r>
                              <w:t>Insert School/nursery logo here</w:t>
                            </w:r>
                          </w:p>
                          <w:p w:rsidR="00D32504" w:rsidRDefault="00D32504"/>
                          <w:p w:rsidR="00D32504" w:rsidRDefault="00D32504"/>
                          <w:p w:rsidR="00D32504" w:rsidRDefault="00D32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75pt;margin-top:11.5pt;width:184pt;height:127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">
                <v:textbox>
                  <w:txbxContent>
                    <w:p w:rsidR="00A35BF5" w:rsidRDefault="00A35BF5"/>
                    <w:p w:rsidR="00A35BF5" w:rsidRDefault="004603DA">
                      <w:r w:rsidRPr="004603DA">
                        <w:drawing>
                          <wp:inline distT="0" distB="0" distL="0" distR="0" wp14:anchorId="477D2CE5" wp14:editId="28303AF7">
                            <wp:extent cx="1390650" cy="1191324"/>
                            <wp:effectExtent l="0" t="0" r="0" b="889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4545" cy="1228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504" w:rsidRDefault="00D32504">
                      <w:r>
                        <w:t>Insert School/nursery logo here</w:t>
                      </w:r>
                    </w:p>
                    <w:p w:rsidR="00D32504" w:rsidRDefault="00D32504"/>
                    <w:p w:rsidR="00D32504" w:rsidRDefault="00D32504"/>
                    <w:p w:rsidR="00D32504" w:rsidRDefault="00D32504"/>
                  </w:txbxContent>
                </v:textbox>
                <w10:wrap type="tight"/>
              </v:shape>
            </w:pict>
          </mc:Fallback>
        </mc:AlternateContent>
      </w:r>
      <w:r w:rsidR="00C74423" w:rsidRPr="004F77F3"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3604260</wp:posOffset>
            </wp:positionH>
            <wp:positionV relativeFrom="paragraph">
              <wp:posOffset>331321</wp:posOffset>
            </wp:positionV>
            <wp:extent cx="1400175" cy="1196340"/>
            <wp:effectExtent l="0" t="0" r="0" b="3810"/>
            <wp:wrapNone/>
            <wp:docPr id="2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19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23" w:rsidRPr="00C74423" w:rsidRDefault="00C74423" w:rsidP="00C74423">
      <w:pPr>
        <w:rPr>
          <w:sz w:val="40"/>
          <w:szCs w:val="40"/>
        </w:rPr>
      </w:pPr>
    </w:p>
    <w:p w:rsidR="00C74423" w:rsidRPr="00C74423" w:rsidRDefault="00C74423" w:rsidP="00C74423">
      <w:pPr>
        <w:rPr>
          <w:sz w:val="40"/>
          <w:szCs w:val="40"/>
        </w:rPr>
      </w:pPr>
    </w:p>
    <w:p w:rsidR="00C74423" w:rsidRPr="00C74423" w:rsidRDefault="00C74423" w:rsidP="00C74423">
      <w:pPr>
        <w:rPr>
          <w:sz w:val="40"/>
          <w:szCs w:val="40"/>
        </w:rPr>
      </w:pPr>
    </w:p>
    <w:p w:rsidR="00A35BF5" w:rsidRDefault="00A35BF5" w:rsidP="00C74423">
      <w:pPr>
        <w:rPr>
          <w:sz w:val="52"/>
          <w:szCs w:val="56"/>
        </w:rPr>
      </w:pPr>
    </w:p>
    <w:p w:rsidR="00C74423" w:rsidRPr="00D32504" w:rsidRDefault="00D32504" w:rsidP="00C74423">
      <w:pPr>
        <w:rPr>
          <w:sz w:val="52"/>
          <w:szCs w:val="56"/>
        </w:rPr>
      </w:pPr>
      <w:r w:rsidRPr="00D32504">
        <w:rPr>
          <w:sz w:val="52"/>
          <w:szCs w:val="56"/>
        </w:rPr>
        <w:t xml:space="preserve">It has been closed because of </w:t>
      </w:r>
      <w:r w:rsidR="00C74423" w:rsidRPr="00D32504">
        <w:rPr>
          <w:sz w:val="52"/>
          <w:szCs w:val="56"/>
        </w:rPr>
        <w:t>Coronavirus.</w:t>
      </w:r>
    </w:p>
    <w:p w:rsidR="00C74423" w:rsidRDefault="00C74423" w:rsidP="00C74423">
      <w:pPr>
        <w:rPr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1441450" cy="1231239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135" cy="124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23" w:rsidRPr="00C74423" w:rsidRDefault="00C74423" w:rsidP="00C74423">
      <w:pPr>
        <w:rPr>
          <w:sz w:val="56"/>
          <w:szCs w:val="56"/>
        </w:rPr>
      </w:pPr>
    </w:p>
    <w:p w:rsidR="00A35BF5" w:rsidRDefault="00A35BF5" w:rsidP="00C74423">
      <w:pPr>
        <w:rPr>
          <w:sz w:val="56"/>
          <w:szCs w:val="56"/>
        </w:rPr>
      </w:pPr>
      <w:r>
        <w:rPr>
          <w:sz w:val="56"/>
          <w:szCs w:val="56"/>
        </w:rPr>
        <w:t>When School was closed I stayed at home.</w:t>
      </w:r>
    </w:p>
    <w:p w:rsidR="00912655" w:rsidRPr="00C74423" w:rsidRDefault="00912655" w:rsidP="00C74423">
      <w:pPr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 wp14:anchorId="40238184">
            <wp:extent cx="1390650" cy="13144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74423" w:rsidRPr="00D32504" w:rsidRDefault="00D32504" w:rsidP="00C74423">
      <w:pPr>
        <w:rPr>
          <w:sz w:val="48"/>
          <w:szCs w:val="56"/>
        </w:rPr>
      </w:pPr>
      <w:r w:rsidRPr="00D32504">
        <w:rPr>
          <w:sz w:val="48"/>
          <w:szCs w:val="56"/>
        </w:rPr>
        <w:t>School</w:t>
      </w:r>
      <w:r w:rsidR="00C74423" w:rsidRPr="00D32504">
        <w:rPr>
          <w:sz w:val="48"/>
          <w:szCs w:val="56"/>
        </w:rPr>
        <w:t xml:space="preserve"> is ready to open again soon.</w:t>
      </w:r>
    </w:p>
    <w:p w:rsidR="00C74423" w:rsidRDefault="00D32504" w:rsidP="00C74423">
      <w:pPr>
        <w:rPr>
          <w:sz w:val="56"/>
          <w:szCs w:val="56"/>
        </w:rPr>
      </w:pPr>
      <w:r w:rsidRPr="00D32504">
        <w:rPr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column">
                  <wp:posOffset>311150</wp:posOffset>
                </wp:positionH>
                <wp:positionV relativeFrom="paragraph">
                  <wp:posOffset>303530</wp:posOffset>
                </wp:positionV>
                <wp:extent cx="2413000" cy="1720850"/>
                <wp:effectExtent l="0" t="0" r="25400" b="1270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3000" cy="172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F5" w:rsidRDefault="004603DA">
                            <w:r>
                              <w:t xml:space="preserve">                                                                       </w:t>
                            </w:r>
                          </w:p>
                          <w:p w:rsidR="00D32504" w:rsidRDefault="004603DA">
                            <w:r w:rsidRPr="004603DA">
                              <w:drawing>
                                <wp:inline distT="0" distB="0" distL="0" distR="0">
                                  <wp:extent cx="1371600" cy="1284791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3749" cy="1324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504" w:rsidRDefault="00D32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4.5pt;margin-top:23.9pt;width:190pt;height:135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">
                <v:textbox>
                  <w:txbxContent>
                    <w:p w:rsidR="00A35BF5" w:rsidRDefault="004603DA">
                      <w:r>
                        <w:t xml:space="preserve">                                                                       </w:t>
                      </w:r>
                    </w:p>
                    <w:p w:rsidR="00D32504" w:rsidRDefault="004603DA">
                      <w:r w:rsidRPr="004603DA">
                        <w:drawing>
                          <wp:inline distT="0" distB="0" distL="0" distR="0">
                            <wp:extent cx="1371600" cy="1284791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3749" cy="1324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504" w:rsidRDefault="00D32504"/>
                  </w:txbxContent>
                </v:textbox>
                <w10:wrap type="square"/>
              </v:shape>
            </w:pict>
          </mc:Fallback>
        </mc:AlternateContent>
      </w:r>
      <w:r w:rsidRPr="00D32504">
        <w:rPr>
          <w:rFonts w:ascii="Arial" w:hAnsi="Arial" w:cs="Arial"/>
          <w:noProof/>
          <w:color w:val="2962FF"/>
          <w:sz w:val="16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3542754</wp:posOffset>
            </wp:positionH>
            <wp:positionV relativeFrom="paragraph">
              <wp:posOffset>111125</wp:posOffset>
            </wp:positionV>
            <wp:extent cx="1605562" cy="1658368"/>
            <wp:effectExtent l="0" t="0" r="0" b="0"/>
            <wp:wrapNone/>
            <wp:docPr id="3" name="Picture 3" descr="Sign Open Icon Simple Style Isolated Stock Vector (Royalty Free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n Open Icon Simple Style Isolated Stock Vector (Royalty Free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562" cy="1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4423" w:rsidRDefault="00C74423" w:rsidP="00C74423">
      <w:pPr>
        <w:ind w:firstLine="720"/>
        <w:rPr>
          <w:sz w:val="56"/>
          <w:szCs w:val="56"/>
        </w:rPr>
      </w:pPr>
    </w:p>
    <w:p w:rsidR="00D32504" w:rsidRDefault="00D32504" w:rsidP="007C4219">
      <w:pPr>
        <w:tabs>
          <w:tab w:val="left" w:pos="6184"/>
        </w:tabs>
        <w:rPr>
          <w:sz w:val="56"/>
          <w:szCs w:val="56"/>
        </w:rPr>
      </w:pPr>
    </w:p>
    <w:p w:rsidR="00A35BF5" w:rsidRDefault="00A35BF5" w:rsidP="007C4219">
      <w:pPr>
        <w:tabs>
          <w:tab w:val="left" w:pos="6184"/>
        </w:tabs>
        <w:rPr>
          <w:sz w:val="52"/>
          <w:szCs w:val="56"/>
        </w:rPr>
      </w:pPr>
    </w:p>
    <w:p w:rsidR="00A35BF5" w:rsidRDefault="00A35BF5" w:rsidP="007C4219">
      <w:pPr>
        <w:tabs>
          <w:tab w:val="left" w:pos="6184"/>
        </w:tabs>
        <w:rPr>
          <w:sz w:val="52"/>
          <w:szCs w:val="56"/>
        </w:rPr>
      </w:pPr>
    </w:p>
    <w:p w:rsidR="00021F29" w:rsidRPr="00A35BF5" w:rsidRDefault="00B92071" w:rsidP="007C4219">
      <w:pPr>
        <w:tabs>
          <w:tab w:val="left" w:pos="6184"/>
        </w:tabs>
        <w:rPr>
          <w:sz w:val="56"/>
          <w:szCs w:val="56"/>
        </w:rPr>
      </w:pPr>
      <w:r>
        <w:rPr>
          <w:sz w:val="56"/>
          <w:szCs w:val="56"/>
        </w:rPr>
        <w:t xml:space="preserve">I will go back to </w:t>
      </w:r>
      <w:proofErr w:type="gramStart"/>
      <w:r>
        <w:rPr>
          <w:sz w:val="56"/>
          <w:szCs w:val="56"/>
        </w:rPr>
        <w:t xml:space="preserve">school </w:t>
      </w:r>
      <w:r w:rsidR="00021F29" w:rsidRPr="00A35BF5">
        <w:rPr>
          <w:sz w:val="56"/>
          <w:szCs w:val="56"/>
        </w:rPr>
        <w:t xml:space="preserve"> on</w:t>
      </w:r>
      <w:proofErr w:type="gramEnd"/>
      <w:r w:rsidR="00021F29" w:rsidRPr="00A35BF5">
        <w:rPr>
          <w:sz w:val="56"/>
          <w:szCs w:val="56"/>
        </w:rPr>
        <w:t>:</w:t>
      </w:r>
    </w:p>
    <w:p w:rsidR="00021F29" w:rsidRDefault="00021F29" w:rsidP="00021F29">
      <w:pPr>
        <w:rPr>
          <w:sz w:val="56"/>
          <w:szCs w:val="56"/>
        </w:rPr>
      </w:pPr>
      <w:r w:rsidRPr="007F2FAC">
        <w:rPr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4700867</wp:posOffset>
            </wp:positionH>
            <wp:positionV relativeFrom="paragraph">
              <wp:posOffset>342975</wp:posOffset>
            </wp:positionV>
            <wp:extent cx="1182370" cy="1101725"/>
            <wp:effectExtent l="0" t="0" r="0" b="3175"/>
            <wp:wrapNone/>
            <wp:docPr id="8" name="Picture 8" descr="C:\Users\20174012\Desktop\day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4012\Desktop\days pe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58" t="34301" r="4965" b="36102"/>
                    <a:stretch/>
                  </pic:blipFill>
                  <pic:spPr bwMode="auto">
                    <a:xfrm>
                      <a:off x="0" y="0"/>
                      <a:ext cx="118237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FAC"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3517527</wp:posOffset>
            </wp:positionH>
            <wp:positionV relativeFrom="paragraph">
              <wp:posOffset>342900</wp:posOffset>
            </wp:positionV>
            <wp:extent cx="1236980" cy="1129030"/>
            <wp:effectExtent l="0" t="0" r="1270" b="0"/>
            <wp:wrapNone/>
            <wp:docPr id="7" name="Picture 7" descr="C:\Users\20174012\Desktop\day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4012\Desktop\days pe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52" r="3450" b="69676"/>
                    <a:stretch/>
                  </pic:blipFill>
                  <pic:spPr bwMode="auto">
                    <a:xfrm>
                      <a:off x="0" y="0"/>
                      <a:ext cx="1236980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FAC"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1020520</wp:posOffset>
            </wp:positionH>
            <wp:positionV relativeFrom="paragraph">
              <wp:posOffset>271294</wp:posOffset>
            </wp:positionV>
            <wp:extent cx="1303655" cy="1169035"/>
            <wp:effectExtent l="0" t="0" r="0" b="0"/>
            <wp:wrapNone/>
            <wp:docPr id="5" name="Picture 5" descr="C:\Users\20174012\Desktop\day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4012\Desktop\days pe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18" r="51736" b="35380"/>
                    <a:stretch/>
                  </pic:blipFill>
                  <pic:spPr bwMode="auto">
                    <a:xfrm>
                      <a:off x="0" y="0"/>
                      <a:ext cx="130365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FAC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2294815</wp:posOffset>
            </wp:positionH>
            <wp:positionV relativeFrom="paragraph">
              <wp:posOffset>305398</wp:posOffset>
            </wp:positionV>
            <wp:extent cx="1277471" cy="1196863"/>
            <wp:effectExtent l="0" t="0" r="0" b="3810"/>
            <wp:wrapNone/>
            <wp:docPr id="6" name="Picture 6" descr="C:\Users\20174012\Desktop\day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4012\Desktop\days pe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69" r="52731"/>
                    <a:stretch/>
                  </pic:blipFill>
                  <pic:spPr bwMode="auto">
                    <a:xfrm>
                      <a:off x="0" y="0"/>
                      <a:ext cx="1277471" cy="1196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2FAC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-188259</wp:posOffset>
            </wp:positionH>
            <wp:positionV relativeFrom="paragraph">
              <wp:posOffset>315894</wp:posOffset>
            </wp:positionV>
            <wp:extent cx="1304365" cy="1116106"/>
            <wp:effectExtent l="0" t="0" r="0" b="8255"/>
            <wp:wrapNone/>
            <wp:docPr id="4" name="Picture 4" descr="C:\Users\20174012\Desktop\days pe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74012\Desktop\days pec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736" b="70037"/>
                    <a:stretch/>
                  </pic:blipFill>
                  <pic:spPr bwMode="auto">
                    <a:xfrm>
                      <a:off x="0" y="0"/>
                      <a:ext cx="1304365" cy="111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F29" w:rsidRDefault="00021F29" w:rsidP="00021F29">
      <w:pPr>
        <w:tabs>
          <w:tab w:val="left" w:pos="5951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4F77F3" w:rsidRDefault="004F77F3" w:rsidP="00021F29">
      <w:pPr>
        <w:rPr>
          <w:sz w:val="56"/>
          <w:szCs w:val="56"/>
        </w:rPr>
      </w:pPr>
    </w:p>
    <w:p w:rsidR="000000A3" w:rsidRDefault="00021F29" w:rsidP="00021F29">
      <w:pPr>
        <w:rPr>
          <w:sz w:val="56"/>
          <w:szCs w:val="56"/>
        </w:rPr>
      </w:pPr>
      <w:r>
        <w:rPr>
          <w:sz w:val="56"/>
          <w:szCs w:val="56"/>
        </w:rPr>
        <w:t>My classroom will be __________</w:t>
      </w:r>
    </w:p>
    <w:p w:rsidR="000000A3" w:rsidRPr="000000A3" w:rsidRDefault="000000A3" w:rsidP="000000A3">
      <w:pPr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1298276</wp:posOffset>
                </wp:positionH>
                <wp:positionV relativeFrom="paragraph">
                  <wp:posOffset>145676</wp:posOffset>
                </wp:positionV>
                <wp:extent cx="2514600" cy="2084294"/>
                <wp:effectExtent l="0" t="0" r="1905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08429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1F29" w:rsidRPr="00021F29" w:rsidRDefault="004603DA" w:rsidP="00021F2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19020" cy="1732280"/>
                                  <wp:effectExtent l="0" t="0" r="5080" b="127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IMG_3485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020" cy="173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8" style="position:absolute;margin-left:102.25pt;margin-top:11.45pt;width:198pt;height:16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" fillcolor="white [3201]" strokecolor="black [3200]" strokeweight="1pt">
                <v:textbox>
                  <w:txbxContent>
                    <w:p w:rsidR="00021F29" w:rsidRPr="00021F29" w:rsidRDefault="004603DA" w:rsidP="00021F2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319020" cy="1732280"/>
                            <wp:effectExtent l="0" t="0" r="5080" b="127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IMG_348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020" cy="173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000A3" w:rsidRPr="000000A3" w:rsidRDefault="000000A3" w:rsidP="000000A3">
      <w:pPr>
        <w:rPr>
          <w:sz w:val="56"/>
          <w:szCs w:val="56"/>
        </w:rPr>
      </w:pPr>
    </w:p>
    <w:p w:rsidR="000000A3" w:rsidRPr="000000A3" w:rsidRDefault="000000A3" w:rsidP="000000A3">
      <w:pPr>
        <w:rPr>
          <w:sz w:val="56"/>
          <w:szCs w:val="56"/>
        </w:rPr>
      </w:pPr>
    </w:p>
    <w:p w:rsidR="000000A3" w:rsidRPr="000000A3" w:rsidRDefault="000000A3" w:rsidP="000000A3">
      <w:pPr>
        <w:rPr>
          <w:sz w:val="56"/>
          <w:szCs w:val="56"/>
        </w:rPr>
      </w:pPr>
    </w:p>
    <w:p w:rsidR="000000A3" w:rsidRPr="000000A3" w:rsidRDefault="000000A3" w:rsidP="000000A3">
      <w:pPr>
        <w:rPr>
          <w:sz w:val="40"/>
          <w:szCs w:val="40"/>
        </w:rPr>
      </w:pPr>
    </w:p>
    <w:p w:rsidR="00A35BF5" w:rsidRDefault="00B92071" w:rsidP="000000A3">
      <w:pPr>
        <w:tabs>
          <w:tab w:val="left" w:pos="3918"/>
        </w:tabs>
        <w:jc w:val="both"/>
        <w:rPr>
          <w:sz w:val="56"/>
          <w:szCs w:val="56"/>
        </w:rPr>
      </w:pPr>
      <w:r>
        <w:rPr>
          <w:sz w:val="56"/>
          <w:szCs w:val="56"/>
        </w:rPr>
        <w:t xml:space="preserve">I </w:t>
      </w:r>
      <w:r w:rsidR="004F27D0">
        <w:rPr>
          <w:sz w:val="56"/>
          <w:szCs w:val="56"/>
        </w:rPr>
        <w:t>will follow</w:t>
      </w:r>
      <w:r w:rsidR="004603DA">
        <w:rPr>
          <w:sz w:val="56"/>
          <w:szCs w:val="56"/>
        </w:rPr>
        <w:t xml:space="preserve"> the arrows when walking around the school.  </w:t>
      </w: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  <w:r w:rsidRPr="00A35BF5">
        <w:rPr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185420</wp:posOffset>
                </wp:positionV>
                <wp:extent cx="2495550" cy="2330450"/>
                <wp:effectExtent l="0" t="0" r="19050" b="1270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5550" cy="233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BF5" w:rsidRDefault="004603D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2126415" cy="2104160"/>
                                  <wp:effectExtent l="0" t="7938" r="0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IMG_3474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41517" cy="21191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35BF5" w:rsidRDefault="00A35B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03pt;margin-top:14.6pt;width:196.5pt;height:183.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">
                <v:textbox>
                  <w:txbxContent>
                    <w:p w:rsidR="00A35BF5" w:rsidRDefault="004603D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2126415" cy="2104160"/>
                            <wp:effectExtent l="0" t="7938" r="0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IMG_3474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41517" cy="21191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35BF5" w:rsidRDefault="00A35BF5"/>
                  </w:txbxContent>
                </v:textbox>
                <w10:wrap type="square"/>
              </v:shape>
            </w:pict>
          </mc:Fallback>
        </mc:AlternateContent>
      </w: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</w:p>
    <w:p w:rsidR="00A35BF5" w:rsidRDefault="00A35BF5" w:rsidP="000000A3">
      <w:pPr>
        <w:tabs>
          <w:tab w:val="left" w:pos="3918"/>
        </w:tabs>
        <w:jc w:val="both"/>
        <w:rPr>
          <w:sz w:val="56"/>
          <w:szCs w:val="56"/>
        </w:rPr>
      </w:pPr>
    </w:p>
    <w:p w:rsidR="00021F29" w:rsidRDefault="000000A3" w:rsidP="000000A3">
      <w:pPr>
        <w:tabs>
          <w:tab w:val="left" w:pos="3918"/>
        </w:tabs>
        <w:jc w:val="both"/>
        <w:rPr>
          <w:sz w:val="56"/>
          <w:szCs w:val="56"/>
        </w:rPr>
      </w:pPr>
      <w:r>
        <w:rPr>
          <w:sz w:val="56"/>
          <w:szCs w:val="56"/>
        </w:rPr>
        <w:t>I will play outside here</w:t>
      </w:r>
      <w:r>
        <w:rPr>
          <w:sz w:val="56"/>
          <w:szCs w:val="56"/>
        </w:rPr>
        <w:tab/>
      </w:r>
    </w:p>
    <w:p w:rsidR="000000A3" w:rsidRDefault="000000A3" w:rsidP="000000A3">
      <w:pPr>
        <w:tabs>
          <w:tab w:val="left" w:pos="3918"/>
        </w:tabs>
        <w:jc w:val="both"/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04ACA6" wp14:editId="1E6013FB">
                <wp:simplePos x="0" y="0"/>
                <wp:positionH relativeFrom="column">
                  <wp:posOffset>1263650</wp:posOffset>
                </wp:positionH>
                <wp:positionV relativeFrom="paragraph">
                  <wp:posOffset>33020</wp:posOffset>
                </wp:positionV>
                <wp:extent cx="2514600" cy="2336800"/>
                <wp:effectExtent l="0" t="0" r="19050" b="254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36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000A3" w:rsidRPr="00021F29" w:rsidRDefault="00B92071" w:rsidP="00B9207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  <w:lang w:eastAsia="en-GB"/>
                              </w:rPr>
                              <w:drawing>
                                <wp:inline distT="0" distB="0" distL="0" distR="0">
                                  <wp:extent cx="2319020" cy="1732280"/>
                                  <wp:effectExtent l="0" t="0" r="5080" b="1270"/>
                                  <wp:docPr id="28" name="Pictur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G_3502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19020" cy="1732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04ACA6" id="Rectangle 10" o:spid="_x0000_s1030" style="position:absolute;left:0;text-align:left;margin-left:99.5pt;margin-top:2.6pt;width:198pt;height:184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" fillcolor="window" strokecolor="windowText" strokeweight="1pt">
                <v:textbox>
                  <w:txbxContent>
                    <w:p w:rsidR="000000A3" w:rsidRPr="00021F29" w:rsidRDefault="00B92071" w:rsidP="00B92071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sz w:val="28"/>
                          <w:szCs w:val="28"/>
                          <w:lang w:eastAsia="en-GB"/>
                        </w:rPr>
                        <w:drawing>
                          <wp:inline distT="0" distB="0" distL="0" distR="0">
                            <wp:extent cx="2319020" cy="1732280"/>
                            <wp:effectExtent l="0" t="0" r="5080" b="127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IMG_3502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19020" cy="1732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0000A3" w:rsidRPr="000000A3" w:rsidRDefault="000000A3" w:rsidP="000000A3">
      <w:pPr>
        <w:rPr>
          <w:sz w:val="56"/>
          <w:szCs w:val="56"/>
        </w:rPr>
      </w:pPr>
    </w:p>
    <w:p w:rsidR="000000A3" w:rsidRDefault="000000A3" w:rsidP="000000A3">
      <w:pPr>
        <w:tabs>
          <w:tab w:val="left" w:pos="7984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0000A3" w:rsidRDefault="000000A3" w:rsidP="000000A3">
      <w:pPr>
        <w:tabs>
          <w:tab w:val="left" w:pos="7984"/>
        </w:tabs>
        <w:rPr>
          <w:sz w:val="56"/>
          <w:szCs w:val="56"/>
        </w:rPr>
      </w:pPr>
    </w:p>
    <w:p w:rsidR="00D32504" w:rsidRDefault="00D32504" w:rsidP="000000A3">
      <w:pPr>
        <w:tabs>
          <w:tab w:val="left" w:pos="7984"/>
        </w:tabs>
        <w:rPr>
          <w:sz w:val="56"/>
          <w:szCs w:val="56"/>
        </w:rPr>
      </w:pPr>
    </w:p>
    <w:p w:rsidR="00A35BF5" w:rsidRDefault="00A35BF5" w:rsidP="000000A3">
      <w:pPr>
        <w:tabs>
          <w:tab w:val="left" w:pos="7984"/>
        </w:tabs>
        <w:rPr>
          <w:sz w:val="56"/>
          <w:szCs w:val="56"/>
        </w:rPr>
      </w:pPr>
    </w:p>
    <w:p w:rsidR="00A35BF5" w:rsidRDefault="00A35BF5" w:rsidP="000000A3">
      <w:pPr>
        <w:tabs>
          <w:tab w:val="left" w:pos="7984"/>
        </w:tabs>
        <w:rPr>
          <w:sz w:val="56"/>
          <w:szCs w:val="56"/>
        </w:rPr>
      </w:pPr>
    </w:p>
    <w:p w:rsidR="007C4219" w:rsidRDefault="007C4219" w:rsidP="000000A3">
      <w:pPr>
        <w:tabs>
          <w:tab w:val="left" w:pos="7984"/>
        </w:tabs>
        <w:rPr>
          <w:sz w:val="56"/>
          <w:szCs w:val="56"/>
        </w:rPr>
      </w:pPr>
      <w:r>
        <w:rPr>
          <w:sz w:val="56"/>
          <w:szCs w:val="56"/>
        </w:rPr>
        <w:t>I will eat my lunch/snack here</w:t>
      </w:r>
      <w:r w:rsidR="00B92071">
        <w:rPr>
          <w:sz w:val="56"/>
          <w:szCs w:val="56"/>
        </w:rPr>
        <w:t xml:space="preserve">, in my classroom at my desk. </w:t>
      </w:r>
    </w:p>
    <w:p w:rsidR="007C4219" w:rsidRDefault="00B92071" w:rsidP="007C4219">
      <w:pPr>
        <w:tabs>
          <w:tab w:val="left" w:pos="7984"/>
        </w:tabs>
        <w:jc w:val="center"/>
        <w:rPr>
          <w:sz w:val="56"/>
          <w:szCs w:val="56"/>
        </w:rPr>
      </w:pPr>
      <w:r w:rsidRPr="00D32504">
        <w:rPr>
          <w:noProof/>
          <w:sz w:val="56"/>
          <w:szCs w:val="56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column">
                  <wp:posOffset>3286125</wp:posOffset>
                </wp:positionH>
                <wp:positionV relativeFrom="paragraph">
                  <wp:posOffset>0</wp:posOffset>
                </wp:positionV>
                <wp:extent cx="95250" cy="8572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04" w:rsidRDefault="00D32504" w:rsidP="00D32504">
                            <w:pPr>
                              <w:jc w:val="center"/>
                            </w:pPr>
                          </w:p>
                          <w:p w:rsidR="00D32504" w:rsidRDefault="00D32504" w:rsidP="00D32504">
                            <w:pPr>
                              <w:jc w:val="center"/>
                            </w:pPr>
                          </w:p>
                          <w:p w:rsidR="00D32504" w:rsidRDefault="00D32504"/>
                          <w:p w:rsidR="00D32504" w:rsidRDefault="00D32504"/>
                          <w:p w:rsidR="00D32504" w:rsidRDefault="00D325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8.75pt;margin-top:0;width:7.5pt;height:6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">
                <v:textbox>
                  <w:txbxContent>
                    <w:p w:rsidR="00D32504" w:rsidRDefault="00D32504" w:rsidP="00D32504">
                      <w:pPr>
                        <w:jc w:val="center"/>
                      </w:pPr>
                    </w:p>
                    <w:p w:rsidR="00D32504" w:rsidRDefault="00D32504" w:rsidP="00D32504">
                      <w:pPr>
                        <w:jc w:val="center"/>
                      </w:pPr>
                    </w:p>
                    <w:p w:rsidR="00D32504" w:rsidRDefault="00D32504"/>
                    <w:p w:rsidR="00D32504" w:rsidRDefault="00D32504"/>
                    <w:p w:rsidR="00D32504" w:rsidRDefault="00D3250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457E7FA6" wp14:editId="20F3E517">
            <wp:extent cx="2386330" cy="178244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350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33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04" w:rsidRDefault="00D32504" w:rsidP="007C4219">
      <w:pPr>
        <w:tabs>
          <w:tab w:val="left" w:pos="7984"/>
        </w:tabs>
        <w:jc w:val="both"/>
        <w:rPr>
          <w:sz w:val="56"/>
          <w:szCs w:val="56"/>
        </w:rPr>
      </w:pPr>
    </w:p>
    <w:p w:rsidR="007C4219" w:rsidRDefault="007C4219" w:rsidP="007C4219">
      <w:pPr>
        <w:tabs>
          <w:tab w:val="left" w:pos="7984"/>
        </w:tabs>
        <w:jc w:val="both"/>
        <w:rPr>
          <w:sz w:val="56"/>
          <w:szCs w:val="56"/>
        </w:rPr>
      </w:pPr>
      <w:r>
        <w:rPr>
          <w:sz w:val="56"/>
          <w:szCs w:val="56"/>
        </w:rPr>
        <w:t xml:space="preserve">I will </w:t>
      </w:r>
      <w:r w:rsidR="00B92071">
        <w:rPr>
          <w:sz w:val="56"/>
          <w:szCs w:val="56"/>
        </w:rPr>
        <w:t>line up keeping social distancing.</w:t>
      </w:r>
    </w:p>
    <w:p w:rsidR="007C4219" w:rsidRDefault="00D32504" w:rsidP="007C4219">
      <w:pPr>
        <w:tabs>
          <w:tab w:val="left" w:pos="7984"/>
        </w:tabs>
        <w:jc w:val="center"/>
        <w:rPr>
          <w:sz w:val="56"/>
          <w:szCs w:val="56"/>
        </w:rPr>
      </w:pPr>
      <w:r w:rsidRPr="00D32504">
        <w:rPr>
          <w:noProof/>
          <w:sz w:val="56"/>
          <w:szCs w:val="56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1933575</wp:posOffset>
                </wp:positionH>
                <wp:positionV relativeFrom="paragraph">
                  <wp:posOffset>182880</wp:posOffset>
                </wp:positionV>
                <wp:extent cx="2139950" cy="2886075"/>
                <wp:effectExtent l="0" t="0" r="12700" b="28575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504" w:rsidRDefault="00B92071" w:rsidP="00B9207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3220720" cy="2405380"/>
                                  <wp:effectExtent l="7620" t="0" r="6350" b="635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IMG_3489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6200000">
                                            <a:off x="0" y="0"/>
                                            <a:ext cx="3220720" cy="240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2504" w:rsidRDefault="00D32504" w:rsidP="00D32504">
                            <w:pPr>
                              <w:jc w:val="center"/>
                            </w:pPr>
                          </w:p>
                          <w:p w:rsidR="00D32504" w:rsidRDefault="00D32504" w:rsidP="00D3250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52.25pt;margin-top:14.4pt;width:168.5pt;height:227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">
                <v:textbox>
                  <w:txbxContent>
                    <w:p w:rsidR="00D32504" w:rsidRDefault="00B92071" w:rsidP="00B9207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3220720" cy="2405380"/>
                            <wp:effectExtent l="7620" t="0" r="6350" b="635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IMG_3489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6200000">
                                      <a:off x="0" y="0"/>
                                      <a:ext cx="3220720" cy="240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2504" w:rsidRDefault="00D32504" w:rsidP="00D32504">
                      <w:pPr>
                        <w:jc w:val="center"/>
                      </w:pPr>
                    </w:p>
                    <w:p w:rsidR="00D32504" w:rsidRDefault="00D32504" w:rsidP="00D32504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32504" w:rsidRDefault="00D32504" w:rsidP="000000A3">
      <w:pPr>
        <w:tabs>
          <w:tab w:val="left" w:pos="7984"/>
        </w:tabs>
        <w:rPr>
          <w:sz w:val="56"/>
          <w:szCs w:val="56"/>
        </w:rPr>
      </w:pPr>
    </w:p>
    <w:p w:rsidR="00D32504" w:rsidRDefault="00D32504" w:rsidP="000000A3">
      <w:pPr>
        <w:tabs>
          <w:tab w:val="left" w:pos="7984"/>
        </w:tabs>
        <w:rPr>
          <w:sz w:val="56"/>
          <w:szCs w:val="56"/>
        </w:rPr>
      </w:pPr>
    </w:p>
    <w:p w:rsidR="00D32504" w:rsidRDefault="00D32504" w:rsidP="000000A3">
      <w:pPr>
        <w:tabs>
          <w:tab w:val="left" w:pos="7984"/>
        </w:tabs>
        <w:rPr>
          <w:sz w:val="56"/>
          <w:szCs w:val="56"/>
        </w:rPr>
      </w:pPr>
    </w:p>
    <w:p w:rsidR="00D32504" w:rsidRDefault="00D32504" w:rsidP="000000A3">
      <w:pPr>
        <w:tabs>
          <w:tab w:val="left" w:pos="7984"/>
        </w:tabs>
        <w:rPr>
          <w:sz w:val="56"/>
          <w:szCs w:val="56"/>
        </w:rPr>
      </w:pPr>
    </w:p>
    <w:p w:rsidR="00A35BF5" w:rsidRDefault="00A35BF5" w:rsidP="000000A3">
      <w:pPr>
        <w:tabs>
          <w:tab w:val="left" w:pos="7984"/>
        </w:tabs>
        <w:rPr>
          <w:sz w:val="56"/>
          <w:szCs w:val="56"/>
        </w:rPr>
      </w:pPr>
    </w:p>
    <w:p w:rsidR="000000A3" w:rsidRDefault="00B92071" w:rsidP="000000A3">
      <w:pPr>
        <w:tabs>
          <w:tab w:val="left" w:pos="7984"/>
        </w:tabs>
        <w:rPr>
          <w:sz w:val="56"/>
          <w:szCs w:val="56"/>
        </w:rPr>
      </w:pPr>
      <w:r>
        <w:rPr>
          <w:sz w:val="56"/>
          <w:szCs w:val="56"/>
        </w:rPr>
        <w:t xml:space="preserve">I might not have my own teacher but it will be a teacher I know and it will be OK. </w:t>
      </w:r>
    </w:p>
    <w:p w:rsidR="000000A3" w:rsidRPr="000000A3" w:rsidRDefault="000000A3" w:rsidP="000000A3">
      <w:pPr>
        <w:rPr>
          <w:sz w:val="56"/>
          <w:szCs w:val="56"/>
        </w:rPr>
      </w:pPr>
    </w:p>
    <w:p w:rsidR="000000A3" w:rsidRDefault="00B92071" w:rsidP="000000A3">
      <w:pPr>
        <w:rPr>
          <w:sz w:val="56"/>
          <w:szCs w:val="56"/>
        </w:rPr>
      </w:pPr>
      <w:r>
        <w:rPr>
          <w:sz w:val="56"/>
          <w:szCs w:val="56"/>
        </w:rPr>
        <w:t>Other adults will</w:t>
      </w:r>
      <w:r w:rsidR="007C4219">
        <w:rPr>
          <w:sz w:val="56"/>
          <w:szCs w:val="56"/>
        </w:rPr>
        <w:t xml:space="preserve"> help me </w:t>
      </w:r>
      <w:r>
        <w:rPr>
          <w:sz w:val="56"/>
          <w:szCs w:val="56"/>
        </w:rPr>
        <w:t xml:space="preserve">at in class and at </w:t>
      </w:r>
      <w:proofErr w:type="gramStart"/>
      <w:r>
        <w:rPr>
          <w:sz w:val="56"/>
          <w:szCs w:val="56"/>
        </w:rPr>
        <w:t>lunchtimes .</w:t>
      </w:r>
      <w:proofErr w:type="gramEnd"/>
    </w:p>
    <w:p w:rsidR="000000A3" w:rsidRDefault="000000A3" w:rsidP="000000A3">
      <w:pPr>
        <w:tabs>
          <w:tab w:val="left" w:pos="1927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0000A3" w:rsidRDefault="00B92071" w:rsidP="000000A3">
      <w:pPr>
        <w:rPr>
          <w:sz w:val="56"/>
          <w:szCs w:val="56"/>
        </w:rPr>
      </w:pPr>
      <w:r>
        <w:rPr>
          <w:sz w:val="56"/>
          <w:szCs w:val="56"/>
        </w:rPr>
        <w:lastRenderedPageBreak/>
        <w:t xml:space="preserve">I will be able to play with some familiar things and the adults will wash them to keep them clean. </w:t>
      </w:r>
    </w:p>
    <w:p w:rsidR="00B92071" w:rsidRDefault="00B92071" w:rsidP="000000A3">
      <w:pPr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w:drawing>
          <wp:inline distT="0" distB="0" distL="0" distR="0">
            <wp:extent cx="2209800" cy="1876425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352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00" t="29665" r="14933"/>
                    <a:stretch/>
                  </pic:blipFill>
                  <pic:spPr bwMode="auto">
                    <a:xfrm rot="10800000">
                      <a:off x="0" y="0"/>
                      <a:ext cx="2215269" cy="1881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56"/>
          <w:szCs w:val="56"/>
        </w:rPr>
        <w:t xml:space="preserve"> We will stay 2 metres apart but it will be ok because I can still talk to my friends.</w:t>
      </w:r>
    </w:p>
    <w:p w:rsidR="00B92071" w:rsidRDefault="00B92071" w:rsidP="000000A3">
      <w:pPr>
        <w:rPr>
          <w:sz w:val="56"/>
          <w:szCs w:val="56"/>
        </w:rPr>
      </w:pPr>
    </w:p>
    <w:p w:rsidR="00B92071" w:rsidRDefault="004F27D0" w:rsidP="000000A3">
      <w:pPr>
        <w:rPr>
          <w:sz w:val="56"/>
          <w:szCs w:val="56"/>
        </w:rPr>
      </w:pPr>
      <w:r>
        <w:rPr>
          <w:sz w:val="56"/>
          <w:szCs w:val="56"/>
        </w:rPr>
        <w:t xml:space="preserve">We will wash our hands. </w:t>
      </w:r>
    </w:p>
    <w:p w:rsidR="000000A3" w:rsidRDefault="004F27D0" w:rsidP="000000A3">
      <w:pPr>
        <w:rPr>
          <w:sz w:val="56"/>
          <w:szCs w:val="56"/>
        </w:rPr>
      </w:pPr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194945</wp:posOffset>
            </wp:positionV>
            <wp:extent cx="6062980" cy="3514725"/>
            <wp:effectExtent l="0" t="0" r="0" b="9525"/>
            <wp:wrapTight wrapText="bothSides">
              <wp:wrapPolygon edited="0">
                <wp:start x="0" y="0"/>
                <wp:lineTo x="0" y="21541"/>
                <wp:lineTo x="21514" y="21541"/>
                <wp:lineTo x="21514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6" t="19110" r="25616" b="15152"/>
                    <a:stretch/>
                  </pic:blipFill>
                  <pic:spPr bwMode="auto">
                    <a:xfrm>
                      <a:off x="0" y="0"/>
                      <a:ext cx="606298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0A3" w:rsidRDefault="000000A3" w:rsidP="000000A3">
      <w:pPr>
        <w:rPr>
          <w:sz w:val="56"/>
          <w:szCs w:val="56"/>
        </w:rPr>
      </w:pPr>
    </w:p>
    <w:p w:rsidR="000000A3" w:rsidRDefault="000000A3" w:rsidP="000000A3">
      <w:pPr>
        <w:rPr>
          <w:sz w:val="56"/>
          <w:szCs w:val="56"/>
        </w:rPr>
      </w:pPr>
    </w:p>
    <w:p w:rsidR="000000A3" w:rsidRDefault="000000A3" w:rsidP="000000A3">
      <w:pPr>
        <w:rPr>
          <w:sz w:val="56"/>
          <w:szCs w:val="56"/>
        </w:rPr>
      </w:pPr>
    </w:p>
    <w:p w:rsidR="000000A3" w:rsidRDefault="000000A3" w:rsidP="000000A3">
      <w:pPr>
        <w:rPr>
          <w:sz w:val="56"/>
          <w:szCs w:val="56"/>
        </w:rPr>
      </w:pPr>
    </w:p>
    <w:p w:rsidR="000000A3" w:rsidRDefault="000000A3" w:rsidP="000000A3">
      <w:pPr>
        <w:tabs>
          <w:tab w:val="left" w:pos="2308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0000A3" w:rsidRDefault="000000A3" w:rsidP="000000A3">
      <w:pPr>
        <w:rPr>
          <w:sz w:val="56"/>
          <w:szCs w:val="56"/>
        </w:rPr>
      </w:pPr>
    </w:p>
    <w:p w:rsidR="00774C94" w:rsidRDefault="00774C94" w:rsidP="000000A3">
      <w:pPr>
        <w:rPr>
          <w:sz w:val="56"/>
          <w:szCs w:val="5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1492548</wp:posOffset>
            </wp:positionH>
            <wp:positionV relativeFrom="paragraph">
              <wp:posOffset>563245</wp:posOffset>
            </wp:positionV>
            <wp:extent cx="2380130" cy="2018876"/>
            <wp:effectExtent l="0" t="0" r="0" b="0"/>
            <wp:wrapNone/>
            <wp:docPr id="5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0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130" cy="2018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A3">
        <w:rPr>
          <w:sz w:val="56"/>
          <w:szCs w:val="56"/>
        </w:rPr>
        <w:t xml:space="preserve">Going back to </w:t>
      </w:r>
      <w:proofErr w:type="gramStart"/>
      <w:r w:rsidR="00B92071">
        <w:rPr>
          <w:sz w:val="56"/>
          <w:szCs w:val="56"/>
        </w:rPr>
        <w:t xml:space="preserve">school </w:t>
      </w:r>
      <w:r w:rsidR="000000A3">
        <w:rPr>
          <w:sz w:val="56"/>
          <w:szCs w:val="56"/>
        </w:rPr>
        <w:t xml:space="preserve"> will</w:t>
      </w:r>
      <w:proofErr w:type="gramEnd"/>
      <w:r w:rsidR="000000A3">
        <w:rPr>
          <w:sz w:val="56"/>
          <w:szCs w:val="56"/>
        </w:rPr>
        <w:t xml:space="preserve"> be OK</w:t>
      </w:r>
      <w:r>
        <w:rPr>
          <w:sz w:val="56"/>
          <w:szCs w:val="56"/>
        </w:rPr>
        <w:t>!</w:t>
      </w:r>
    </w:p>
    <w:p w:rsidR="00BF5063" w:rsidRDefault="00774C94" w:rsidP="00774C94">
      <w:pPr>
        <w:tabs>
          <w:tab w:val="left" w:pos="3918"/>
        </w:tabs>
        <w:rPr>
          <w:sz w:val="56"/>
          <w:szCs w:val="56"/>
        </w:rPr>
      </w:pPr>
      <w:r>
        <w:rPr>
          <w:sz w:val="56"/>
          <w:szCs w:val="56"/>
        </w:rPr>
        <w:tab/>
      </w:r>
    </w:p>
    <w:p w:rsidR="00BF5063" w:rsidRPr="00BF5063" w:rsidRDefault="00BF5063" w:rsidP="00BF5063">
      <w:pPr>
        <w:rPr>
          <w:sz w:val="56"/>
          <w:szCs w:val="56"/>
        </w:rPr>
      </w:pPr>
    </w:p>
    <w:p w:rsidR="00BF5063" w:rsidRPr="00BF5063" w:rsidRDefault="00BF5063" w:rsidP="00BF5063">
      <w:pPr>
        <w:rPr>
          <w:sz w:val="56"/>
          <w:szCs w:val="56"/>
        </w:rPr>
      </w:pPr>
    </w:p>
    <w:p w:rsidR="00BF5063" w:rsidRPr="00BF5063" w:rsidRDefault="00BF5063" w:rsidP="00BF5063">
      <w:pPr>
        <w:rPr>
          <w:sz w:val="56"/>
          <w:szCs w:val="56"/>
        </w:rPr>
      </w:pPr>
    </w:p>
    <w:p w:rsidR="00BF5063" w:rsidRDefault="00BF5063" w:rsidP="00BF5063">
      <w:pPr>
        <w:rPr>
          <w:sz w:val="56"/>
          <w:szCs w:val="56"/>
        </w:rPr>
      </w:pPr>
    </w:p>
    <w:p w:rsidR="000000A3" w:rsidRDefault="00BF5063" w:rsidP="00BF5063">
      <w:pPr>
        <w:tabs>
          <w:tab w:val="left" w:pos="1860"/>
        </w:tabs>
        <w:rPr>
          <w:sz w:val="56"/>
          <w:szCs w:val="56"/>
        </w:rPr>
      </w:pPr>
      <w:r>
        <w:rPr>
          <w:sz w:val="56"/>
          <w:szCs w:val="56"/>
        </w:rPr>
        <w:t xml:space="preserve">Remember to look at the school website and watch the video </w:t>
      </w:r>
      <w:hyperlink r:id="rId22" w:history="1">
        <w:r w:rsidR="0024080C" w:rsidRPr="00BD33BD">
          <w:rPr>
            <w:rStyle w:val="Hyperlink"/>
            <w:sz w:val="56"/>
            <w:szCs w:val="56"/>
          </w:rPr>
          <w:t>https://www.stbernadette.herts.sch.uk/</w:t>
        </w:r>
      </w:hyperlink>
      <w:r w:rsidR="0024080C">
        <w:rPr>
          <w:sz w:val="56"/>
          <w:szCs w:val="56"/>
        </w:rPr>
        <w:t xml:space="preserve"> </w:t>
      </w:r>
    </w:p>
    <w:p w:rsidR="0024080C" w:rsidRDefault="0024080C" w:rsidP="00BF5063">
      <w:pPr>
        <w:tabs>
          <w:tab w:val="left" w:pos="1860"/>
        </w:tabs>
        <w:rPr>
          <w:sz w:val="56"/>
          <w:szCs w:val="56"/>
        </w:rPr>
      </w:pPr>
    </w:p>
    <w:p w:rsidR="0024080C" w:rsidRDefault="0024080C" w:rsidP="00BF5063">
      <w:pPr>
        <w:tabs>
          <w:tab w:val="left" w:pos="1860"/>
        </w:tabs>
        <w:rPr>
          <w:sz w:val="56"/>
          <w:szCs w:val="56"/>
        </w:rPr>
      </w:pPr>
      <w:r>
        <w:rPr>
          <w:sz w:val="56"/>
          <w:szCs w:val="56"/>
        </w:rPr>
        <w:t xml:space="preserve">Remember everyone will feel a little bit bumpy about coming back to school. This is fine. We are here to listen and talk about how we are all feeling. </w:t>
      </w:r>
    </w:p>
    <w:p w:rsidR="0024080C" w:rsidRDefault="00BD3D51" w:rsidP="00BF5063">
      <w:pPr>
        <w:tabs>
          <w:tab w:val="left" w:pos="1860"/>
        </w:tabs>
        <w:rPr>
          <w:sz w:val="56"/>
          <w:szCs w:val="56"/>
        </w:rPr>
      </w:pPr>
      <w:r>
        <w:rPr>
          <w:noProof/>
          <w:sz w:val="56"/>
          <w:szCs w:val="56"/>
          <w:lang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margin">
              <wp:posOffset>857885</wp:posOffset>
            </wp:positionH>
            <wp:positionV relativeFrom="paragraph">
              <wp:posOffset>130175</wp:posOffset>
            </wp:positionV>
            <wp:extent cx="4227195" cy="2162175"/>
            <wp:effectExtent l="0" t="0" r="1905" b="9525"/>
            <wp:wrapTight wrapText="bothSides">
              <wp:wrapPolygon edited="0">
                <wp:start x="6035" y="0"/>
                <wp:lineTo x="5256" y="190"/>
                <wp:lineTo x="3699" y="2284"/>
                <wp:lineTo x="3699" y="3045"/>
                <wp:lineTo x="1460" y="6090"/>
                <wp:lineTo x="973" y="6470"/>
                <wp:lineTo x="292" y="8374"/>
                <wp:lineTo x="292" y="9706"/>
                <wp:lineTo x="973" y="12180"/>
                <wp:lineTo x="389" y="14273"/>
                <wp:lineTo x="0" y="15225"/>
                <wp:lineTo x="0" y="21505"/>
                <wp:lineTo x="21512" y="21505"/>
                <wp:lineTo x="21512" y="15225"/>
                <wp:lineTo x="21123" y="14273"/>
                <wp:lineTo x="20539" y="12180"/>
                <wp:lineTo x="21220" y="9706"/>
                <wp:lineTo x="21318" y="8564"/>
                <wp:lineTo x="20539" y="6470"/>
                <wp:lineTo x="20052" y="6090"/>
                <wp:lineTo x="17813" y="3045"/>
                <wp:lineTo x="17911" y="2284"/>
                <wp:lineTo x="16256" y="190"/>
                <wp:lineTo x="15477" y="0"/>
                <wp:lineTo x="6035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eople-044-Talking-Bubble[1]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80C" w:rsidRPr="00BF5063" w:rsidRDefault="0024080C" w:rsidP="00BF5063">
      <w:pPr>
        <w:tabs>
          <w:tab w:val="left" w:pos="1860"/>
        </w:tabs>
        <w:rPr>
          <w:sz w:val="56"/>
          <w:szCs w:val="56"/>
        </w:rPr>
      </w:pPr>
      <w:bookmarkStart w:id="0" w:name="_GoBack"/>
      <w:bookmarkEnd w:id="0"/>
    </w:p>
    <w:sectPr w:rsidR="0024080C" w:rsidRPr="00BF5063" w:rsidSect="00460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F3"/>
    <w:rsid w:val="000000A3"/>
    <w:rsid w:val="00021F29"/>
    <w:rsid w:val="00184585"/>
    <w:rsid w:val="0024080C"/>
    <w:rsid w:val="00411C4A"/>
    <w:rsid w:val="004603DA"/>
    <w:rsid w:val="004F27D0"/>
    <w:rsid w:val="004F77F3"/>
    <w:rsid w:val="00774C94"/>
    <w:rsid w:val="007C4219"/>
    <w:rsid w:val="00912655"/>
    <w:rsid w:val="00931BF4"/>
    <w:rsid w:val="00A35BF5"/>
    <w:rsid w:val="00B92071"/>
    <w:rsid w:val="00BD3D51"/>
    <w:rsid w:val="00BF5063"/>
    <w:rsid w:val="00C74423"/>
    <w:rsid w:val="00D024AF"/>
    <w:rsid w:val="00D0343F"/>
    <w:rsid w:val="00D32504"/>
    <w:rsid w:val="00DD3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B6BBE2"/>
  <w15:chartTrackingRefBased/>
  <w15:docId w15:val="{4B9F9B31-5815-485D-8624-FC2A844D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4080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4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hyperlink" Target="https://www.google.com/url?sa=i&amp;url=https://www.shutterstock.com/image-vector/sign-open-icon-simple-style-isolated-463102208&amp;psig=AOvVaw3PyuzowhqUFOPj1s9nfVDg&amp;ust=1588333419409000&amp;source=images&amp;cd=vfe&amp;ved=0CAIQjRxqFwoTCJiB7K2JkOkCFQAAAAAdAAAAABAD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image" Target="media/image18.png"/><Relationship Id="rId10" Type="http://schemas.openxmlformats.org/officeDocument/2006/relationships/image" Target="media/image7.wmf"/><Relationship Id="rId19" Type="http://schemas.openxmlformats.org/officeDocument/2006/relationships/image" Target="media/image15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G"/><Relationship Id="rId22" Type="http://schemas.openxmlformats.org/officeDocument/2006/relationships/hyperlink" Target="https://www.stbernadette.herts.sch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36955612</Template>
  <TotalTime>11</TotalTime>
  <Pages>6</Pages>
  <Words>183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City Council</Company>
  <LinksUpToDate>false</LinksUpToDate>
  <CharactersWithSpaces>1230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Coles Walker, Ashleigh</dc:creator>
  <cp:keywords/>
  <dc:description/>
  <cp:lastModifiedBy>M Walsh</cp:lastModifiedBy>
  <cp:revision>4</cp:revision>
  <dcterms:created xsi:type="dcterms:W3CDTF">2020-06-05T13:28:00Z</dcterms:created>
  <dcterms:modified xsi:type="dcterms:W3CDTF">2020-06-05T13:38:00Z</dcterms:modified>
</cp:coreProperties>
</file>