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C83" w:rsidRDefault="00F04C8C">
      <w:r w:rsidRPr="00F04C8C">
        <w:rPr>
          <w:noProof/>
        </w:rPr>
        <w:drawing>
          <wp:inline distT="0" distB="0" distL="0" distR="0">
            <wp:extent cx="8863330" cy="4977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60922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9944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85583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85648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5601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7522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76080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73562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663099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630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8425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8C" w:rsidRDefault="00F04C8C"/>
    <w:p w:rsidR="00F04C8C" w:rsidRDefault="00F04C8C"/>
    <w:p w:rsidR="00F04C8C" w:rsidRDefault="00F04C8C">
      <w:r w:rsidRPr="00F04C8C">
        <w:rPr>
          <w:noProof/>
        </w:rPr>
        <w:lastRenderedPageBreak/>
        <w:drawing>
          <wp:inline distT="0" distB="0" distL="0" distR="0">
            <wp:extent cx="8863330" cy="48469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C8C" w:rsidRDefault="00F04C8C"/>
    <w:sectPr w:rsidR="00F04C8C" w:rsidSect="00F04C8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8C"/>
    <w:rsid w:val="00C97C83"/>
    <w:rsid w:val="00F0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F77E8-7D97-4AA6-BC31-0EDA7173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6BCB23A2</Template>
  <TotalTime>3</TotalTime>
  <Pages>13</Pages>
  <Words>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Watts</dc:creator>
  <cp:keywords/>
  <dc:description/>
  <cp:lastModifiedBy>K Watts</cp:lastModifiedBy>
  <cp:revision>1</cp:revision>
  <dcterms:created xsi:type="dcterms:W3CDTF">2017-10-19T07:56:00Z</dcterms:created>
  <dcterms:modified xsi:type="dcterms:W3CDTF">2017-10-19T07:59:00Z</dcterms:modified>
</cp:coreProperties>
</file>