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B43" w:rsidRPr="00BC37F9" w:rsidRDefault="00CE6B43">
      <w:pPr>
        <w:rPr>
          <w:sz w:val="24"/>
        </w:rPr>
      </w:pPr>
      <w:bookmarkStart w:id="0" w:name="_GoBack"/>
      <w:bookmarkEnd w:id="0"/>
      <w:r w:rsidRPr="00BC37F9">
        <w:rPr>
          <w:sz w:val="24"/>
        </w:rPr>
        <w:t xml:space="preserve">We have been inside because of Coronavirus. Coronavirus can make people feel very unwell. </w:t>
      </w:r>
    </w:p>
    <w:p w:rsidR="00323E3B" w:rsidRPr="00BC37F9" w:rsidRDefault="00323E3B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110490</wp:posOffset>
            </wp:positionV>
            <wp:extent cx="1417320" cy="876300"/>
            <wp:effectExtent l="0" t="0" r="0" b="0"/>
            <wp:wrapSquare wrapText="bothSides"/>
            <wp:docPr id="1" name="Picture 1" descr="Corona Virus Social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ona Virus Social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33808" r="7003" b="20163"/>
                    <a:stretch/>
                  </pic:blipFill>
                  <pic:spPr bwMode="auto">
                    <a:xfrm>
                      <a:off x="0" y="0"/>
                      <a:ext cx="14173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36F2A907" wp14:editId="164B51E7">
            <wp:simplePos x="0" y="0"/>
            <wp:positionH relativeFrom="margin">
              <wp:posOffset>1524000</wp:posOffset>
            </wp:positionH>
            <wp:positionV relativeFrom="paragraph">
              <wp:posOffset>121285</wp:posOffset>
            </wp:positionV>
            <wp:extent cx="1060619" cy="861060"/>
            <wp:effectExtent l="0" t="0" r="635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25898" r="30378" b="13748"/>
                    <a:stretch/>
                  </pic:blipFill>
                  <pic:spPr bwMode="auto">
                    <a:xfrm>
                      <a:off x="0" y="0"/>
                      <a:ext cx="1060619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CE6B43" w:rsidRPr="00BC37F9" w:rsidRDefault="00CE6B43">
      <w:pPr>
        <w:rPr>
          <w:sz w:val="24"/>
        </w:rPr>
      </w:pPr>
      <w:r w:rsidRPr="00BC37F9">
        <w:rPr>
          <w:sz w:val="24"/>
        </w:rPr>
        <w:t>To make su</w:t>
      </w:r>
      <w:r w:rsidR="0015012A" w:rsidRPr="00BC37F9">
        <w:rPr>
          <w:sz w:val="24"/>
        </w:rPr>
        <w:t xml:space="preserve">re we can help people stay safe, </w:t>
      </w:r>
      <w:r w:rsidRPr="00BC37F9">
        <w:rPr>
          <w:sz w:val="24"/>
        </w:rPr>
        <w:t>we have to be socially distant from others unless they live in our house</w:t>
      </w:r>
      <w:r w:rsidR="00095BC5" w:rsidRPr="00BC37F9">
        <w:rPr>
          <w:sz w:val="24"/>
        </w:rPr>
        <w:t xml:space="preserve">s. </w:t>
      </w:r>
    </w:p>
    <w:p w:rsidR="00323E3B" w:rsidRPr="00BC37F9" w:rsidRDefault="00323E3B">
      <w:pPr>
        <w:rPr>
          <w:noProof/>
          <w:sz w:val="24"/>
          <w:lang w:eastAsia="en-GB"/>
        </w:rPr>
      </w:pP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9294E9" wp14:editId="6BF10E99">
                <wp:simplePos x="0" y="0"/>
                <wp:positionH relativeFrom="column">
                  <wp:posOffset>154949</wp:posOffset>
                </wp:positionH>
                <wp:positionV relativeFrom="paragraph">
                  <wp:posOffset>3175</wp:posOffset>
                </wp:positionV>
                <wp:extent cx="2072640" cy="1417320"/>
                <wp:effectExtent l="0" t="0" r="381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1417320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176B7" id="Group 8" o:spid="_x0000_s1026" style="position:absolute;margin-left:12.2pt;margin-top:.25pt;width:163.2pt;height:111.6pt;z-index:251662336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1100;top:10608;width:16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dRjq+AAAA2gAAAA8AAABkcnMvZG93bnJldi54bWxET0trwkAQvhf6H5Yp9FY3ehBJXUV8gJYi&#10;qPU+ZMckuDsbsmsS/33nUOjx43vPl4N3qqM21oENjEcZKOIi2JpLAz+X3ccMVEzIFl1gMvCkCMvF&#10;68sccxt6PlF3TqWSEI45GqhSanKtY1GRxzgKDbFwt9B6TALbUtsWewn3Tk+ybKo91iwNFTa0rqi4&#10;nx/ewEF0X66YhavbHLum7NfT7+3TmPe3YfUJKtGQ/sV/7r01IFvlitwAvfg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8dRjq+AAAA2gAAAA8AAAAAAAAAAAAAAAAAnwIAAGRy&#10;cy9kb3ducmV2LnhtbFBLBQYAAAAABAAEAPcAAACKAwAAAAA=&#10;" fillcolor="#5b9bd5" strokecolor="black [0]" strokeweight="2pt">
                  <v:imagedata r:id="rId8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vN8IA&#10;AADaAAAADwAAAGRycy9kb3ducmV2LnhtbESP0WrCQBRE3wv+w3KFvoS6sVJpU1cRIZK3EusHXLLX&#10;bGj2bsyuMf69Kwh9HGbmDLPajLYVA/W+caxgPktBEFdON1wrOP7mb58gfEDW2DomBTfysFlPXlaY&#10;aXflkoZDqEWEsM9QgQmhy6T0lSGLfuY64uidXG8xRNnXUvd4jXDbyvc0XUqLDccFgx3tDFV/h4tV&#10;sC9+xkv+YRdtSccTmWXSnIdEqdfpuP0GEWgM/+Fnu9AKvuBxJd4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y83wgAAANoAAAAPAAAAAAAAAAAAAAAAAJgCAABkcnMvZG93&#10;bnJldi54bWxQSwUGAAAAAAQABAD1AAAAhwM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nBC3DAAAA2wAAAA8AAABkcnMvZG93bnJldi54bWxEj0FrwkAQhe+C/2EZoTfdmBYr0VVEKJT2&#10;ZBTPQ3aaRLOzS3bV9N93DgVvM7w3732z3g6uU3fqY+vZwHyWgSKuvG25NnA6fkyXoGJCtth5JgO/&#10;FGG7GY/WWFj/4APdy1QrCeFYoIEmpVBoHauGHMaZD8Si/fjeYZK1r7Xt8SHhrtN5li20w5alocFA&#10;+4aqa3lzBvTrWwjn8n1xqb9v+6/lNc+709mYl8mwW4FKNKSn+f/60wq+0MsvMoD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cELcMAAADbAAAADwAAAAAAAAAAAAAAAACf&#10;AgAAZHJzL2Rvd25yZXYueG1sUEsFBgAAAAAEAAQA9wAAAI8DAAAAAA==&#10;" fillcolor="#5b9bd5" strokecolor="black [0]" strokeweight="2pt">
                  <v:imagedata r:id="rId8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FBO+AAAA2wAAAA8AAABkcnMvZG93bnJldi54bWxET01rAjEQvQv+hzBCb5rdCkVW46JCQbxp&#10;Lb0OmzHZdjNZk6jbf98UCr3N433Oqh5cJ+4UYutZQTkrQBA3XrdsFJzfXqcLEDEha+w8k4JvilCv&#10;x6MVVto/+Ej3UzIih3CsUIFNqa+kjI0lh3Hme+LMXXxwmDIMRuqAjxzuOvlcFC/SYcu5wWJPO0vN&#10;1+nmFJD+KJLbHodPe/DGmDAP13dW6mkybJYgEg3pX/zn3us8v4TfX/IBcv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IRFBO+AAAA2wAAAA8AAAAAAAAAAAAAAAAAnwIAAGRy&#10;cy9kb3ducmV2LnhtbFBLBQYAAAAABAAEAPcAAACKAwAAAAA=&#10;" fillcolor="#5b9bd5" strokecolor="black [0]" strokeweight="2pt">
                  <v:imagedata r:id="rId9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4/cAA&#10;AADbAAAADwAAAGRycy9kb3ducmV2LnhtbERPzYrCMBC+C75DmIW9lDVVUaRrlGVB6U3UPsDQjE3Z&#10;ZlKbtHbffrMgeJuP73e2+9E2YqDO144VzGcpCOLS6ZorBcX18LEB4QOyxsYxKfglD/vddLLFTLsH&#10;n2m4hErEEPYZKjAhtJmUvjRk0c9cSxy5m+sshgi7SuoOHzHcNnKRpmtpsebYYLClb0Plz6W3Co75&#10;aewPK7tszlTcyKyT+j4kSr2/jV+fIAKN4SV+unMd5y/g/5d4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o4/cAAAADbAAAADwAAAAAAAAAAAAAAAACYAgAAZHJzL2Rvd25y&#10;ZXYueG1sUEsFBgAAAAAEAAQA9QAAAIUDAAAAAA==&#10;" strokecolor="white" strokeweight="2pt">
                  <v:shadow color="black [0]"/>
                  <v:textbox inset="2.88pt,2.88pt,2.88pt,2.88pt"/>
                </v:rect>
              </v:group>
            </w:pict>
          </mc:Fallback>
        </mc:AlternateContent>
      </w:r>
    </w:p>
    <w:p w:rsidR="00323E3B" w:rsidRPr="00BC37F9" w:rsidRDefault="00323E3B">
      <w:pPr>
        <w:rPr>
          <w:noProof/>
          <w:sz w:val="24"/>
          <w:lang w:eastAsia="en-GB"/>
        </w:rPr>
      </w:pPr>
    </w:p>
    <w:p w:rsidR="00323E3B" w:rsidRPr="00BC37F9" w:rsidRDefault="00323E3B">
      <w:pPr>
        <w:rPr>
          <w:noProof/>
          <w:sz w:val="24"/>
          <w:lang w:eastAsia="en-GB"/>
        </w:rPr>
      </w:pPr>
    </w:p>
    <w:p w:rsidR="00323E3B" w:rsidRPr="00BC37F9" w:rsidRDefault="00323E3B">
      <w:pPr>
        <w:rPr>
          <w:noProof/>
          <w:sz w:val="24"/>
          <w:lang w:eastAsia="en-GB"/>
        </w:rPr>
      </w:pP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095BC5" w:rsidRPr="00BC37F9" w:rsidRDefault="00095BC5">
      <w:pPr>
        <w:rPr>
          <w:sz w:val="24"/>
        </w:rPr>
      </w:pPr>
      <w:r w:rsidRPr="00BC37F9">
        <w:rPr>
          <w:sz w:val="24"/>
        </w:rPr>
        <w:t xml:space="preserve">Social distancing means we have to stay two meters away from people when we are out in public. </w:t>
      </w:r>
    </w:p>
    <w:p w:rsidR="00323E3B" w:rsidRPr="00BC37F9" w:rsidRDefault="00C36E6C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970020" cy="2148205"/>
            <wp:effectExtent l="0" t="0" r="0" b="4445"/>
            <wp:wrapSquare wrapText="bothSides"/>
            <wp:docPr id="677" name="Picture 677" descr="https://www.lansdowneschool.co.uk/wp-content/uploads/2020/0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nsdowneschool.co.uk/wp-content/uploads/2020/03/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6"/>
                    <a:stretch/>
                  </pic:blipFill>
                  <pic:spPr bwMode="auto">
                    <a:xfrm>
                      <a:off x="0" y="0"/>
                      <a:ext cx="39700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Pr="00BC37F9" w:rsidRDefault="00323E3B">
      <w:pPr>
        <w:rPr>
          <w:sz w:val="24"/>
        </w:rPr>
      </w:pPr>
    </w:p>
    <w:p w:rsidR="00323E3B" w:rsidRPr="00BC37F9" w:rsidRDefault="00C36E6C">
      <w:pPr>
        <w:rPr>
          <w:sz w:val="24"/>
        </w:rPr>
      </w:pPr>
      <w:r w:rsidRPr="00BC37F9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104775</wp:posOffset>
                </wp:positionV>
                <wp:extent cx="1005840" cy="342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E3B" w:rsidRPr="00323E3B" w:rsidRDefault="00323E3B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323E3B">
                              <w:rPr>
                                <w:b/>
                                <w:sz w:val="32"/>
                              </w:rPr>
                              <w:t xml:space="preserve">2 Meters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2pt;margin-top:8.25pt;width:79.2pt;height:2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" stroked="f">
                <v:textbox>
                  <w:txbxContent>
                    <w:p w:rsidR="00323E3B" w:rsidRPr="00323E3B" w:rsidRDefault="00323E3B">
                      <w:pPr>
                        <w:rPr>
                          <w:b/>
                          <w:sz w:val="32"/>
                        </w:rPr>
                      </w:pPr>
                      <w:r w:rsidRPr="00323E3B">
                        <w:rPr>
                          <w:b/>
                          <w:sz w:val="32"/>
                        </w:rPr>
                        <w:t xml:space="preserve">2 Meters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3E3B" w:rsidRDefault="00323E3B">
      <w:pPr>
        <w:rPr>
          <w:sz w:val="24"/>
        </w:rPr>
      </w:pPr>
    </w:p>
    <w:p w:rsidR="00C36E6C" w:rsidRDefault="00C36E6C">
      <w:pPr>
        <w:rPr>
          <w:sz w:val="24"/>
        </w:rPr>
      </w:pPr>
      <w:r w:rsidRPr="00BC37F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95250</wp:posOffset>
                </wp:positionV>
                <wp:extent cx="2156460" cy="228600"/>
                <wp:effectExtent l="19050" t="19050" r="15240" b="38100"/>
                <wp:wrapNone/>
                <wp:docPr id="3" name="Left-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228600"/>
                        </a:xfrm>
                        <a:prstGeom prst="left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71F3A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position:absolute;margin-left:70.8pt;margin-top:7.5pt;width:169.8pt;height:1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" adj="1145" fillcolor="black [3213]" strokecolor="black [3213]" strokeweight="1pt"/>
            </w:pict>
          </mc:Fallback>
        </mc:AlternateContent>
      </w:r>
    </w:p>
    <w:p w:rsidR="00C36E6C" w:rsidRDefault="00C36E6C">
      <w:pPr>
        <w:rPr>
          <w:sz w:val="24"/>
        </w:rPr>
      </w:pPr>
    </w:p>
    <w:p w:rsidR="00C36E6C" w:rsidRDefault="00C36E6C">
      <w:pPr>
        <w:rPr>
          <w:sz w:val="24"/>
        </w:rPr>
      </w:pPr>
    </w:p>
    <w:p w:rsidR="00C36E6C" w:rsidRDefault="00C36E6C">
      <w:pPr>
        <w:rPr>
          <w:sz w:val="24"/>
        </w:rPr>
      </w:pPr>
    </w:p>
    <w:p w:rsidR="00C36E6C" w:rsidRPr="00BC37F9" w:rsidRDefault="00C36E6C">
      <w:pPr>
        <w:rPr>
          <w:sz w:val="24"/>
        </w:rPr>
      </w:pPr>
    </w:p>
    <w:p w:rsidR="00516B94" w:rsidRPr="00BC37F9" w:rsidRDefault="00516B94">
      <w:pPr>
        <w:rPr>
          <w:sz w:val="24"/>
        </w:rPr>
      </w:pPr>
      <w:r w:rsidRPr="00BC37F9">
        <w:rPr>
          <w:sz w:val="24"/>
        </w:rPr>
        <w:t>When the governmen</w:t>
      </w:r>
      <w:r w:rsidR="00095BC5" w:rsidRPr="00BC37F9">
        <w:rPr>
          <w:sz w:val="24"/>
        </w:rPr>
        <w:t xml:space="preserve">t says we can go back to school, </w:t>
      </w:r>
      <w:r w:rsidRPr="00BC37F9">
        <w:rPr>
          <w:sz w:val="24"/>
        </w:rPr>
        <w:t>we wil</w:t>
      </w:r>
      <w:r w:rsidR="00095BC5" w:rsidRPr="00BC37F9">
        <w:rPr>
          <w:sz w:val="24"/>
        </w:rPr>
        <w:t xml:space="preserve">l still have to practise social distancing when it is possible and we will need to wash our hands </w:t>
      </w:r>
      <w:r w:rsidR="00941538">
        <w:rPr>
          <w:sz w:val="24"/>
        </w:rPr>
        <w:t>more often.</w:t>
      </w:r>
      <w:r w:rsidR="0015012A" w:rsidRPr="00BC37F9">
        <w:rPr>
          <w:sz w:val="24"/>
        </w:rPr>
        <w:t xml:space="preserve"> </w:t>
      </w:r>
    </w:p>
    <w:p w:rsidR="00323E3B" w:rsidRPr="00BC37F9" w:rsidRDefault="00323E3B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33EBCAA1" wp14:editId="77C94B2A">
            <wp:simplePos x="0" y="0"/>
            <wp:positionH relativeFrom="margin">
              <wp:posOffset>104775</wp:posOffset>
            </wp:positionH>
            <wp:positionV relativeFrom="paragraph">
              <wp:posOffset>11430</wp:posOffset>
            </wp:positionV>
            <wp:extent cx="1113790" cy="1212850"/>
            <wp:effectExtent l="0" t="0" r="0" b="6350"/>
            <wp:wrapSquare wrapText="bothSides"/>
            <wp:docPr id="4" name="Picture 4" descr="School Policies – Bidwell Brook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Policies – Bidwell Brook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13"/>
                    <a:stretch/>
                  </pic:blipFill>
                  <pic:spPr bwMode="auto">
                    <a:xfrm>
                      <a:off x="0" y="0"/>
                      <a:ext cx="111379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11430</wp:posOffset>
            </wp:positionV>
            <wp:extent cx="1463040" cy="1212850"/>
            <wp:effectExtent l="0" t="0" r="3810" b="6350"/>
            <wp:wrapSquare wrapText="bothSides"/>
            <wp:docPr id="2" name="Picture 2" descr="Washing My Hands Sequence | Connect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shing My Hands Sequence | ConnectA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7931" r="12821" b="11725"/>
                    <a:stretch/>
                  </pic:blipFill>
                  <pic:spPr bwMode="auto">
                    <a:xfrm>
                      <a:off x="0" y="0"/>
                      <a:ext cx="14630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A67C90" wp14:editId="0305AB75">
                <wp:simplePos x="0" y="0"/>
                <wp:positionH relativeFrom="column">
                  <wp:posOffset>1409700</wp:posOffset>
                </wp:positionH>
                <wp:positionV relativeFrom="paragraph">
                  <wp:posOffset>11430</wp:posOffset>
                </wp:positionV>
                <wp:extent cx="1691640" cy="1082040"/>
                <wp:effectExtent l="0" t="0" r="3810" b="3810"/>
                <wp:wrapSquare wrapText="bothSides"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082040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22D51" id="Group 8" o:spid="_x0000_s1026" style="position:absolute;margin-left:111pt;margin-top:.9pt;width:133.2pt;height:85.2pt;z-index:251669504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">
                <v:shape id="Picture 9" o:spid="_x0000_s1027" type="#_x0000_t75" style="position:absolute;left:11100;top:10608;width:16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z6zEAAAA2gAAAA8AAABkcnMvZG93bnJldi54bWxEj0FrwkAUhO8F/8PyBG/1RQWpqauIItZj&#10;bcX29sy+JtHs25DdauqvdwuFHoeZ+YaZzltbqQs3vnSiYdBPQLFkzpSSa3h/Wz8+gfKBxFDlhDX8&#10;sIf5rPMwpdS4q7zyZRdyFSHiU9JQhFCniD4r2JLvu5olel+usRSibHI0DV0j3FY4TJIxWiolLhRU&#10;87Lg7Lz7thpwuzzVt9XI7TE/7o+fH5vJFg9a97rt4hlU4Db8h//aL0bDGH6vxBuA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pz6zEAAAA2gAAAA8AAAAAAAAAAAAAAAAA&#10;nwIAAGRycy9kb3ducmV2LnhtbFBLBQYAAAAABAAEAPcAAACQAwAAAAA=&#10;" fillcolor="#5b9bd5" strokecolor="black [0]" strokeweight="2pt">
                  <v:imagedata r:id="rId16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dZr8A&#10;AADbAAAADwAAAGRycy9kb3ducmV2LnhtbERP24rCMBB9F/yHMAu+yDZVUaTbKMuC4pt4+YChGZuy&#10;zaQ2sda/N4Lg2xzOdfJ1b2vRUesrxwomSQqCuHC64lLB+bT5XoLwAVlj7ZgUPMjDejUc5Jhpd+cD&#10;dcdQihjCPkMFJoQmk9IXhiz6xDXEkbu41mKIsC2lbvEew20tp2m6kBYrjg0GG/ozVPwfb1bBdrfv&#10;b5u5ndUHOl/ILMbVtRsrNfrqf39ABOrDR/x273ScP4PXL/E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lp1mvwAAANsAAAAPAAAAAAAAAAAAAAAAAJgCAABkcnMvZG93bnJl&#10;di54bWxQSwUGAAAAAAQABAD1AAAAhAM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0EPDAAAA2wAAAA8AAABkcnMvZG93bnJldi54bWxET0trwkAQvhf8D8sIvYhuGouG6CqlVSm9&#10;FF8Hb0N2TILZ2bC71fjvuwWht/n4njNfdqYRV3K+tqzgZZSAIC6srrlUcNivhxkIH5A1NpZJwZ08&#10;LBe9pznm2t54S9ddKEUMYZ+jgiqENpfSFxUZ9CPbEkfubJ3BEKErpXZ4i+GmkWmSTKTBmmNDhS29&#10;V1Rcdj9GQTv42N+n2aY7fa+O64y/0rEbp0o997u3GYhAXfgXP9yfOs5/hb9f4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nQQ8MAAADbAAAADwAAAAAAAAAAAAAAAACf&#10;AgAAZHJzL2Rvd25yZXYueG1sUEsFBgAAAAAEAAQA9wAAAI8DAAAAAA==&#10;" fillcolor="#5b9bd5" strokecolor="black [0]" strokeweight="2pt">
                  <v:imagedata r:id="rId17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G5jAAAAA2wAAAA8AAABkcnMvZG93bnJldi54bWxET9tqwkAQfS/0H5Yp+FLqRmlFUlfxguBT&#10;xegHDNkxCWZnw86q8e/dQqFvczjXmS1616obBWk8GxgNM1DEpbcNVwZOx+3HFJREZIutZzLwIIHF&#10;/PVlhrn1dz7QrYiVSiEsORqoY+xyraWsyaEMfUecuLMPDmOCodI24D2Fu1aPs2yiHTacGmrsaF1T&#10;eSmuzsBGPt/3cr38nLcFhn0vY7caOWMGb/3yG1SkPv6L/9w7m+Z/we8v6QA9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MbmMAAAADbAAAADwAAAAAAAAAAAAAAAACfAgAA&#10;ZHJzL2Rvd25yZXYueG1sUEsFBgAAAAAEAAQA9wAAAIwDAAAAAA==&#10;" fillcolor="#5b9bd5" strokecolor="black [0]" strokeweight="2pt">
                  <v:imagedata r:id="rId18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+/sAA&#10;AADbAAAADwAAAGRycy9kb3ducmV2LnhtbERP24rCMBB9F/yHMMK+yDZ1xbLURlkEF9/EywcMzdgU&#10;m0m3ibX790YQfJvDuU6xHmwjeup87VjBLElBEJdO11wpOJ+2n98gfEDW2DgmBf/kYb0ajwrMtbvz&#10;gfpjqEQMYZ+jAhNCm0vpS0MWfeJa4shdXGcxRNhVUnd4j+G2kV9pmkmLNccGgy1tDJXX480q+N3t&#10;h9t2YefNgc4XMtm0/uunSn1Mhp8liEBDeItf7p2O8zN4/hIP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E+/sAAAADbAAAADwAAAAAAAAAAAAAAAACYAgAAZHJzL2Rvd25y&#10;ZXYueG1sUEsFBgAAAAAEAAQA9QAAAIUDAAAAAA==&#10;" strokecolor="white" strokeweight="2pt">
                  <v:shadow color="black [0]"/>
                  <v:textbox inset="2.88pt,2.88pt,2.88pt,2.88pt"/>
                </v:rect>
                <w10:wrap type="square"/>
              </v:group>
            </w:pict>
          </mc:Fallback>
        </mc:AlternateContent>
      </w: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BC37F9" w:rsidRDefault="00BC37F9">
      <w:pPr>
        <w:rPr>
          <w:sz w:val="24"/>
        </w:rPr>
      </w:pPr>
    </w:p>
    <w:p w:rsidR="00177169" w:rsidRDefault="00177169">
      <w:pPr>
        <w:rPr>
          <w:sz w:val="24"/>
        </w:rPr>
      </w:pPr>
    </w:p>
    <w:p w:rsidR="0015012A" w:rsidRPr="00BC37F9" w:rsidRDefault="00516B94">
      <w:pPr>
        <w:rPr>
          <w:sz w:val="24"/>
        </w:rPr>
      </w:pPr>
      <w:r w:rsidRPr="00BC37F9">
        <w:rPr>
          <w:sz w:val="24"/>
        </w:rPr>
        <w:t xml:space="preserve">Social distancing will help to keep us safe </w:t>
      </w:r>
    </w:p>
    <w:p w:rsidR="00323E3B" w:rsidRPr="00BC37F9" w:rsidRDefault="00177169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114299</wp:posOffset>
            </wp:positionV>
            <wp:extent cx="1043940" cy="902867"/>
            <wp:effectExtent l="0" t="0" r="3810" b="0"/>
            <wp:wrapSquare wrapText="bothSides"/>
            <wp:docPr id="17" name="Picture 17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1047131" cy="9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Default="00323E3B" w:rsidP="00C36E6C">
      <w:pPr>
        <w:ind w:firstLine="720"/>
        <w:rPr>
          <w:sz w:val="24"/>
        </w:rPr>
      </w:pPr>
    </w:p>
    <w:p w:rsidR="00C36E6C" w:rsidRDefault="00C36E6C" w:rsidP="00C36E6C">
      <w:pPr>
        <w:ind w:firstLine="720"/>
        <w:rPr>
          <w:sz w:val="24"/>
        </w:rPr>
      </w:pPr>
    </w:p>
    <w:p w:rsidR="00177169" w:rsidRPr="00BC37F9" w:rsidRDefault="00177169">
      <w:pPr>
        <w:rPr>
          <w:sz w:val="24"/>
        </w:rPr>
      </w:pPr>
    </w:p>
    <w:p w:rsidR="0015012A" w:rsidRDefault="00516B94" w:rsidP="0015012A">
      <w:pPr>
        <w:rPr>
          <w:sz w:val="24"/>
        </w:rPr>
      </w:pPr>
      <w:r w:rsidRPr="00BC37F9">
        <w:rPr>
          <w:sz w:val="24"/>
        </w:rPr>
        <w:t xml:space="preserve">It will feel strange because I </w:t>
      </w:r>
      <w:r w:rsidR="00CE6B43" w:rsidRPr="00BC37F9">
        <w:rPr>
          <w:sz w:val="24"/>
        </w:rPr>
        <w:t>cannot</w:t>
      </w:r>
      <w:r w:rsidR="00095BC5" w:rsidRPr="00BC37F9">
        <w:rPr>
          <w:sz w:val="24"/>
        </w:rPr>
        <w:t xml:space="preserve"> hug, high five or touch anyone who does not live in my house </w:t>
      </w:r>
    </w:p>
    <w:p w:rsidR="00BC37F9" w:rsidRDefault="00BC37F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159385</wp:posOffset>
            </wp:positionV>
            <wp:extent cx="990600" cy="1115060"/>
            <wp:effectExtent l="0" t="0" r="0" b="8890"/>
            <wp:wrapSquare wrapText="bothSides"/>
            <wp:docPr id="19" name="Picture 19" descr="104 Best PECS Pictures images | Pecs pictures, Visual schedu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4 Best PECS Pictures images | Pecs pictures, Visual schedu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3" t="2731" r="8135" b="54607"/>
                    <a:stretch/>
                  </pic:blipFill>
                  <pic:spPr bwMode="auto">
                    <a:xfrm>
                      <a:off x="0" y="0"/>
                      <a:ext cx="9906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123825</wp:posOffset>
            </wp:positionV>
            <wp:extent cx="1082040" cy="1107440"/>
            <wp:effectExtent l="0" t="0" r="3810" b="0"/>
            <wp:wrapSquare wrapText="bothSides"/>
            <wp:docPr id="18" name="Picture 18" descr="American sign language for the word &quot;Hug&quot;: Close your hand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erican sign language for the word &quot;Hug&quot;: Close your hands and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Pr="00BC37F9" w:rsidRDefault="00BC37F9" w:rsidP="0015012A">
      <w:pPr>
        <w:rPr>
          <w:sz w:val="24"/>
        </w:rPr>
      </w:pPr>
    </w:p>
    <w:p w:rsidR="0015012A" w:rsidRPr="00BC37F9" w:rsidRDefault="00CE6B43" w:rsidP="0015012A">
      <w:pPr>
        <w:rPr>
          <w:sz w:val="24"/>
        </w:rPr>
      </w:pPr>
      <w:r w:rsidRPr="00BC37F9">
        <w:rPr>
          <w:sz w:val="24"/>
        </w:rPr>
        <w:t xml:space="preserve"> </w:t>
      </w:r>
      <w:r w:rsidR="0015012A" w:rsidRPr="00BC37F9">
        <w:rPr>
          <w:sz w:val="24"/>
        </w:rPr>
        <w:t>Washing our hands will help us safe too</w:t>
      </w:r>
    </w:p>
    <w:p w:rsidR="00CE6B43" w:rsidRDefault="0015012A" w:rsidP="0015012A">
      <w:pPr>
        <w:rPr>
          <w:sz w:val="24"/>
        </w:rPr>
      </w:pPr>
      <w:r w:rsidRPr="00BC37F9">
        <w:rPr>
          <w:sz w:val="24"/>
        </w:rPr>
        <w:t>We must wash our hands for 20 seconds using soap and water</w:t>
      </w:r>
    </w:p>
    <w:p w:rsidR="00BC37F9" w:rsidRDefault="0017716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1645920</wp:posOffset>
            </wp:positionH>
            <wp:positionV relativeFrom="paragraph">
              <wp:posOffset>100330</wp:posOffset>
            </wp:positionV>
            <wp:extent cx="1256030" cy="1264920"/>
            <wp:effectExtent l="0" t="0" r="1270" b="0"/>
            <wp:wrapSquare wrapText="bothSides"/>
            <wp:docPr id="21" name="Picture 21" descr="20 Seco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Seco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6858" r="5846" b="10285"/>
                    <a:stretch/>
                  </pic:blipFill>
                  <pic:spPr bwMode="auto">
                    <a:xfrm>
                      <a:off x="0" y="0"/>
                      <a:ext cx="125603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F9" w:rsidRPr="00BC37F9">
        <w:rPr>
          <w:noProof/>
          <w:sz w:val="24"/>
          <w:lang w:eastAsia="en-GB"/>
        </w:rPr>
        <w:drawing>
          <wp:anchor distT="0" distB="0" distL="114300" distR="114300" simplePos="0" relativeHeight="251675648" behindDoc="0" locked="0" layoutInCell="1" allowOverlap="1" wp14:anchorId="3B064DAA" wp14:editId="7BDE4EC4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63040" cy="1212850"/>
            <wp:effectExtent l="0" t="0" r="3810" b="6350"/>
            <wp:wrapSquare wrapText="bothSides"/>
            <wp:docPr id="20" name="Picture 20" descr="Washing My Hands Sequence | Connect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shing My Hands Sequence | ConnectA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7931" r="12821" b="11725"/>
                    <a:stretch/>
                  </pic:blipFill>
                  <pic:spPr bwMode="auto">
                    <a:xfrm>
                      <a:off x="0" y="0"/>
                      <a:ext cx="14630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Pr="00BC37F9" w:rsidRDefault="00BC37F9" w:rsidP="0015012A">
      <w:pPr>
        <w:rPr>
          <w:sz w:val="24"/>
        </w:rPr>
      </w:pPr>
    </w:p>
    <w:p w:rsidR="0015012A" w:rsidRDefault="0015012A" w:rsidP="0015012A">
      <w:pPr>
        <w:rPr>
          <w:sz w:val="24"/>
        </w:rPr>
      </w:pPr>
      <w:r w:rsidRPr="00BC37F9">
        <w:rPr>
          <w:sz w:val="24"/>
        </w:rPr>
        <w:t xml:space="preserve">Things may feel different for a while, this might make me feel sad or worried </w:t>
      </w:r>
    </w:p>
    <w:p w:rsidR="00177169" w:rsidRDefault="0017716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19DFB23" wp14:editId="74B83498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929640" cy="911860"/>
            <wp:effectExtent l="0" t="0" r="3810" b="2540"/>
            <wp:wrapSquare wrapText="bothSides"/>
            <wp:docPr id="22" name="Picture 22" descr="Unisex Emotions and Feelings Book - Boardmaker Visual Aids for Autism S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sex Emotions and Feelings Book - Boardmaker Visual Aids for Autism SP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t="53775" r="54369" b="21969"/>
                    <a:stretch/>
                  </pic:blipFill>
                  <pic:spPr bwMode="auto">
                    <a:xfrm>
                      <a:off x="0" y="0"/>
                      <a:ext cx="935839" cy="9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69" w:rsidRDefault="00177169" w:rsidP="0015012A">
      <w:pPr>
        <w:rPr>
          <w:sz w:val="24"/>
        </w:rPr>
      </w:pPr>
    </w:p>
    <w:p w:rsidR="00177169" w:rsidRDefault="00177169" w:rsidP="0015012A">
      <w:pPr>
        <w:rPr>
          <w:sz w:val="24"/>
        </w:rPr>
      </w:pPr>
    </w:p>
    <w:p w:rsidR="00177169" w:rsidRPr="00BC37F9" w:rsidRDefault="00177169" w:rsidP="0015012A">
      <w:pPr>
        <w:rPr>
          <w:sz w:val="24"/>
        </w:rPr>
      </w:pPr>
    </w:p>
    <w:p w:rsidR="00CE6B43" w:rsidRDefault="00CE6B43">
      <w:pPr>
        <w:rPr>
          <w:sz w:val="24"/>
        </w:rPr>
      </w:pPr>
      <w:r w:rsidRPr="00BC37F9">
        <w:rPr>
          <w:sz w:val="24"/>
        </w:rPr>
        <w:t xml:space="preserve">If I feel sad or worried I can talk to my </w:t>
      </w:r>
      <w:r w:rsidR="00095BC5" w:rsidRPr="00BC37F9">
        <w:rPr>
          <w:sz w:val="24"/>
        </w:rPr>
        <w:t xml:space="preserve">parents or my teachers and they will help me feel happy and calm </w:t>
      </w:r>
    </w:p>
    <w:p w:rsidR="00177169" w:rsidRDefault="00177169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66F5578" wp14:editId="482E8C06">
            <wp:simplePos x="0" y="0"/>
            <wp:positionH relativeFrom="column">
              <wp:posOffset>3909060</wp:posOffset>
            </wp:positionH>
            <wp:positionV relativeFrom="paragraph">
              <wp:posOffset>5080</wp:posOffset>
            </wp:positionV>
            <wp:extent cx="710897" cy="822960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27711" r="39084" b="11416"/>
                    <a:stretch/>
                  </pic:blipFill>
                  <pic:spPr bwMode="auto">
                    <a:xfrm>
                      <a:off x="0" y="0"/>
                      <a:ext cx="710897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A62B7C4" wp14:editId="2830A249">
            <wp:simplePos x="0" y="0"/>
            <wp:positionH relativeFrom="column">
              <wp:posOffset>1744980</wp:posOffset>
            </wp:positionH>
            <wp:positionV relativeFrom="paragraph">
              <wp:posOffset>5080</wp:posOffset>
            </wp:positionV>
            <wp:extent cx="1112819" cy="929640"/>
            <wp:effectExtent l="0" t="0" r="0" b="381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28186" r="43232" b="24738"/>
                    <a:stretch/>
                  </pic:blipFill>
                  <pic:spPr bwMode="auto">
                    <a:xfrm>
                      <a:off x="0" y="0"/>
                      <a:ext cx="1112819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19DFB23" wp14:editId="74B83498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822960" cy="807720"/>
            <wp:effectExtent l="0" t="0" r="0" b="0"/>
            <wp:wrapSquare wrapText="bothSides"/>
            <wp:docPr id="23" name="Picture 23" descr="Unisex Emotions and Feelings Book - Boardmaker Visual Aids for Autism S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sex Emotions and Feelings Book - Boardmaker Visual Aids for Autism SP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t="53775" r="54369" b="21969"/>
                    <a:stretch/>
                  </pic:blipFill>
                  <pic:spPr bwMode="auto">
                    <a:xfrm>
                      <a:off x="0" y="0"/>
                      <a:ext cx="8229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69" w:rsidRDefault="00177169">
      <w:pPr>
        <w:rPr>
          <w:sz w:val="24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805639" wp14:editId="7A78C65C">
                <wp:simplePos x="0" y="0"/>
                <wp:positionH relativeFrom="column">
                  <wp:posOffset>3124200</wp:posOffset>
                </wp:positionH>
                <wp:positionV relativeFrom="paragraph">
                  <wp:posOffset>23495</wp:posOffset>
                </wp:positionV>
                <wp:extent cx="495300" cy="167640"/>
                <wp:effectExtent l="0" t="19050" r="38100" b="4191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AE2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246pt;margin-top:1.85pt;width:39pt;height:13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" adj="17945" fillcolor="windowText" strokecolor="windowText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26445C" wp14:editId="3E192702">
                <wp:simplePos x="0" y="0"/>
                <wp:positionH relativeFrom="column">
                  <wp:posOffset>937260</wp:posOffset>
                </wp:positionH>
                <wp:positionV relativeFrom="paragraph">
                  <wp:posOffset>18415</wp:posOffset>
                </wp:positionV>
                <wp:extent cx="495300" cy="167640"/>
                <wp:effectExtent l="0" t="19050" r="38100" b="4191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FBE4D" id="Right Arrow 24" o:spid="_x0000_s1026" type="#_x0000_t13" style="position:absolute;margin-left:73.8pt;margin-top:1.45pt;width:39pt;height:1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" adj="17945" fillcolor="windowText" strokecolor="windowText" strokeweight="1pt"/>
            </w:pict>
          </mc:Fallback>
        </mc:AlternateContent>
      </w:r>
    </w:p>
    <w:p w:rsidR="00177169" w:rsidRDefault="00177169">
      <w:pPr>
        <w:rPr>
          <w:sz w:val="24"/>
        </w:rPr>
      </w:pPr>
    </w:p>
    <w:p w:rsidR="00177169" w:rsidRPr="00BC37F9" w:rsidRDefault="00177169">
      <w:pPr>
        <w:rPr>
          <w:sz w:val="24"/>
        </w:rPr>
      </w:pPr>
    </w:p>
    <w:p w:rsidR="0015012A" w:rsidRPr="00BC37F9" w:rsidRDefault="00CE6B43" w:rsidP="0015012A">
      <w:pPr>
        <w:rPr>
          <w:sz w:val="24"/>
        </w:rPr>
      </w:pPr>
      <w:r w:rsidRPr="00BC37F9">
        <w:rPr>
          <w:sz w:val="24"/>
        </w:rPr>
        <w:lastRenderedPageBreak/>
        <w:t xml:space="preserve">Social distancing </w:t>
      </w:r>
      <w:r w:rsidR="00095BC5" w:rsidRPr="00BC37F9">
        <w:rPr>
          <w:sz w:val="24"/>
        </w:rPr>
        <w:t xml:space="preserve">may be strange but it </w:t>
      </w:r>
      <w:r w:rsidRPr="00BC37F9">
        <w:rPr>
          <w:sz w:val="24"/>
        </w:rPr>
        <w:t xml:space="preserve">will help keep everyone happy, healthy and safe. </w:t>
      </w:r>
    </w:p>
    <w:p w:rsidR="00CE6B43" w:rsidRDefault="00177169"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36749E" wp14:editId="2024955C">
                <wp:simplePos x="0" y="0"/>
                <wp:positionH relativeFrom="column">
                  <wp:posOffset>3680460</wp:posOffset>
                </wp:positionH>
                <wp:positionV relativeFrom="paragraph">
                  <wp:posOffset>834390</wp:posOffset>
                </wp:positionV>
                <wp:extent cx="495300" cy="167640"/>
                <wp:effectExtent l="0" t="19050" r="38100" b="41910"/>
                <wp:wrapNone/>
                <wp:docPr id="674" name="Right Arrow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71D0E" id="Right Arrow 674" o:spid="_x0000_s1026" type="#_x0000_t13" style="position:absolute;margin-left:289.8pt;margin-top:65.7pt;width:39pt;height:13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" adj="17945" fillcolor="windowText" strokecolor="windowText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36749E" wp14:editId="2024955C">
                <wp:simplePos x="0" y="0"/>
                <wp:positionH relativeFrom="column">
                  <wp:posOffset>1684020</wp:posOffset>
                </wp:positionH>
                <wp:positionV relativeFrom="paragraph">
                  <wp:posOffset>849630</wp:posOffset>
                </wp:positionV>
                <wp:extent cx="495300" cy="167640"/>
                <wp:effectExtent l="0" t="19050" r="38100" b="41910"/>
                <wp:wrapNone/>
                <wp:docPr id="675" name="Right Arrow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8012" id="Right Arrow 675" o:spid="_x0000_s1026" type="#_x0000_t13" style="position:absolute;margin-left:132.6pt;margin-top:66.9pt;width:39pt;height:13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" adj="17945" fillcolor="windowText" strokecolor="windowText" strokeweight="1pt"/>
            </w:pict>
          </mc:Fallback>
        </mc:AlternateContent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93056" behindDoc="0" locked="0" layoutInCell="1" allowOverlap="1" wp14:anchorId="50868F1D" wp14:editId="552D2825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1198245" cy="1036320"/>
            <wp:effectExtent l="0" t="0" r="1905" b="0"/>
            <wp:wrapSquare wrapText="bothSides"/>
            <wp:docPr id="672" name="Picture 672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119824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0797455" wp14:editId="2E70DC70">
            <wp:simplePos x="0" y="0"/>
            <wp:positionH relativeFrom="column">
              <wp:posOffset>4396740</wp:posOffset>
            </wp:positionH>
            <wp:positionV relativeFrom="paragraph">
              <wp:posOffset>269240</wp:posOffset>
            </wp:positionV>
            <wp:extent cx="914400" cy="1074420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27711" r="39084" b="11416"/>
                    <a:stretch/>
                  </pic:blipFill>
                  <pic:spPr bwMode="auto">
                    <a:xfrm>
                      <a:off x="0" y="0"/>
                      <a:ext cx="91440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9C442E" wp14:editId="14F07FE4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1691640" cy="1082040"/>
                <wp:effectExtent l="0" t="0" r="3810" b="3810"/>
                <wp:wrapSquare wrapText="bothSides"/>
                <wp:docPr id="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082040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275C5" id="Group 8" o:spid="_x0000_s1026" style="position:absolute;margin-left:0;margin-top:22.2pt;width:133.2pt;height:85.2pt;z-index:251691008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">
                <v:shape id="Picture 9" o:spid="_x0000_s1027" type="#_x0000_t75" style="position:absolute;left:11100;top:10608;width:16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YOXFAAAA2wAAAA8AAABkcnMvZG93bnJldi54bWxEj0FrwkAUhO8F/8PyhN7qixasRlcpilSP&#10;1Yrt7Zl9JrHZtyG71bS/3i0Uehxm5htmOm9tpS7c+NKJhn4vAcWSOVNKruFtt3oYgfKBxFDlhDV8&#10;s4f5rHM3pdS4q7zyZRtyFSHiU9JQhFCniD4r2JLvuZoleifXWApRNjmahq4RbiscJMkQLZUSFwqq&#10;eVFw9rn9shpwszjXP8tHt8f8uD9+vL+MN3jQ+r7bPk9ABW7Df/ivvTYaBk/w+yX+A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IGDlxQAAANsAAAAPAAAAAAAAAAAAAAAA&#10;AJ8CAABkcnMvZG93bnJldi54bWxQSwUGAAAAAAQABAD3AAAAkQMAAAAA&#10;" fillcolor="#5b9bd5" strokecolor="black [0]" strokeweight="2pt">
                  <v:imagedata r:id="rId16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FqrwA&#10;AADbAAAADwAAAGRycy9kb3ducmV2LnhtbERPSwrCMBDdC94hjOBGNFVRpBpFBMWd+DnA0IxNsZnU&#10;JtZ6e7MQXD7ef7VpbSkaqn3hWMF4lIAgzpwuOFdwu+6HCxA+IGssHZOCD3nYrLudFabavflMzSXk&#10;IoawT1GBCaFKpfSZIYt+5CriyN1dbTFEWOdS1/iO4baUkySZS4sFxwaDFe0MZY/Lyyo4HE/taz+z&#10;0/JMtzuZ+aB4NgOl+r12uwQRqA1/8c991AomcWz8En+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XsWqvAAAANsAAAAPAAAAAAAAAAAAAAAAAJgCAABkcnMvZG93bnJldi54&#10;bWxQSwUGAAAAAAQABAD1AAAAgQM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tWDGAAAA2wAAAA8AAABkcnMvZG93bnJldi54bWxEj0FrwkAUhO9C/8PyBC+lbhpB09RVSluL&#10;eBFje+jtkX0modm3YXfV+O9doeBxmJlvmPmyN604kfONZQXP4wQEcWl1w5WC7/3qKQPhA7LG1jIp&#10;uJCH5eJhMMdc2zPv6FSESkQI+xwV1CF0uZS+rMmgH9uOOHoH6wyGKF0ltcNzhJtWpkkylQYbjgs1&#10;dvReU/lXHI2C7vFjf5llX/3v9vNnlfEmnbhJqtRo2L+9ggjUh3v4v73WCtIXuH2JP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S1YMYAAADbAAAADwAAAAAAAAAAAAAA&#10;AACfAgAAZHJzL2Rvd25yZXYueG1sUEsFBgAAAAAEAAQA9wAAAJIDAAAAAA==&#10;" fillcolor="#5b9bd5" strokecolor="black [0]" strokeweight="2pt">
                  <v:imagedata r:id="rId17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5GC/AAAA2wAAAA8AAABkcnMvZG93bnJldi54bWxET81qwkAQvhf6DssUeilmoxWR1FWqRehJ&#10;MfoAQ3ZMgtnZsLNqfHv3UOjx4/tfrAbXqRsFaT0bGGc5KOLK25ZrA6fjdjQHJRHZYueZDDxIYLV8&#10;fVlgYf2dD3QrY61SCEuBBpoY+0JrqRpyKJnviRN39sFhTDDU2ga8p3DX6Umez7TDllNDgz1tGqou&#10;5dUZ+JHpx16ul915W2LYDzJx67Ez5v1t+P4CFWmI/+I/96818JnWpy/pB+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AeRgvwAAANsAAAAPAAAAAAAAAAAAAAAAAJ8CAABk&#10;cnMvZG93bnJldi54bWxQSwUGAAAAAAQABAD3AAAAiwMAAAAA&#10;" fillcolor="#5b9bd5" strokecolor="black [0]" strokeweight="2pt">
                  <v:imagedata r:id="rId18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66sEA&#10;AADbAAAADwAAAGRycy9kb3ducmV2LnhtbESP3YrCMBSE7xd8h3AEb0RTlS1SjSKC4p348wCH5tgU&#10;m5PaxNp9+40geDnMzDfMct3ZSrTU+NKxgsk4AUGcO11yoeB62Y3mIHxA1lg5JgV/5GG96v0sMdPu&#10;xSdqz6EQEcI+QwUmhDqT0ueGLPqxq4mjd3ONxRBlU0jd4CvCbSWnSZJKiyXHBYM1bQ3l9/PTKtgf&#10;jt1z92tn1YmuNzLpsHy0Q6UG/W6zABGoC9/wp33QCmYTeH+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9+urBAAAA2wAAAA8AAAAAAAAAAAAAAAAAmAIAAGRycy9kb3du&#10;cmV2LnhtbFBLBQYAAAAABAAEAPUAAACGAwAAAAA=&#10;" strokecolor="white" strokeweight="2pt">
                  <v:shadow color="black [0]"/>
                  <v:textbox inset="2.88pt,2.88pt,2.88pt,2.88pt"/>
                </v:rect>
                <w10:wrap type="square"/>
              </v:group>
            </w:pict>
          </mc:Fallback>
        </mc:AlternateContent>
      </w:r>
    </w:p>
    <w:sectPr w:rsidR="00CE6B43" w:rsidSect="00177169">
      <w:pgSz w:w="11906" w:h="16838"/>
      <w:pgMar w:top="1440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B94"/>
    <w:rsid w:val="00010FC0"/>
    <w:rsid w:val="00095BC5"/>
    <w:rsid w:val="0015012A"/>
    <w:rsid w:val="00177169"/>
    <w:rsid w:val="00323E3B"/>
    <w:rsid w:val="00516B94"/>
    <w:rsid w:val="006B68FC"/>
    <w:rsid w:val="00941538"/>
    <w:rsid w:val="009A085B"/>
    <w:rsid w:val="00BC37F9"/>
    <w:rsid w:val="00C36E6C"/>
    <w:rsid w:val="00CE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744542-28AE-471C-8F84-AA5743A8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2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AEC45A8C</Template>
  <TotalTime>0</TotalTime>
  <Pages>3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Selkirk, Lauren</dc:creator>
  <cp:keywords/>
  <dc:description/>
  <cp:lastModifiedBy>M Walsh</cp:lastModifiedBy>
  <cp:revision>2</cp:revision>
  <dcterms:created xsi:type="dcterms:W3CDTF">2020-06-05T12:57:00Z</dcterms:created>
  <dcterms:modified xsi:type="dcterms:W3CDTF">2020-06-05T12:57:00Z</dcterms:modified>
</cp:coreProperties>
</file>